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87" w:rsidRPr="008E1242" w:rsidRDefault="00A34D87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A34D87" w:rsidRDefault="00A34D87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>данских служащих отдела государственных закупок Управления Федерального казначейства по Ивановской области 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p w:rsidR="00A34D87" w:rsidRPr="008E1242" w:rsidRDefault="00A34D87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A34D87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A34D87" w:rsidRPr="002D3A21" w:rsidRDefault="00A34D87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A34D87" w:rsidRPr="002D3A21" w:rsidRDefault="00A34D87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A34D87" w:rsidRPr="002D3A21" w:rsidTr="006C3F22">
        <w:trPr>
          <w:cantSplit/>
          <w:tblHeader/>
        </w:trPr>
        <w:tc>
          <w:tcPr>
            <w:tcW w:w="425" w:type="dxa"/>
            <w:vMerge/>
          </w:tcPr>
          <w:p w:rsidR="00A34D87" w:rsidRPr="002D3A21" w:rsidRDefault="00A34D87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34D87" w:rsidRPr="002D3A21" w:rsidRDefault="00A34D87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34D87" w:rsidRPr="002D3A21" w:rsidRDefault="00A34D87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34D87" w:rsidRPr="002D3A21" w:rsidRDefault="00A34D87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34D87" w:rsidRPr="002D3A21" w:rsidTr="006C3F22">
        <w:tc>
          <w:tcPr>
            <w:tcW w:w="425" w:type="dxa"/>
            <w:vMerge w:val="restart"/>
          </w:tcPr>
          <w:p w:rsidR="00A34D87" w:rsidRPr="002D3A21" w:rsidRDefault="00A34D87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A34D87" w:rsidRPr="002D3A21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Хайрутдинова Г.А.</w:t>
            </w:r>
          </w:p>
        </w:tc>
        <w:tc>
          <w:tcPr>
            <w:tcW w:w="1385" w:type="dxa"/>
            <w:vMerge w:val="restart"/>
          </w:tcPr>
          <w:p w:rsidR="00A34D87" w:rsidRPr="002D3A21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947,0</w:t>
            </w:r>
          </w:p>
        </w:tc>
        <w:tc>
          <w:tcPr>
            <w:tcW w:w="992" w:type="dxa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28,9</w:t>
            </w:r>
          </w:p>
        </w:tc>
        <w:tc>
          <w:tcPr>
            <w:tcW w:w="993" w:type="dxa"/>
            <w:vMerge w:val="restart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455548,58</w:t>
            </w:r>
          </w:p>
        </w:tc>
        <w:tc>
          <w:tcPr>
            <w:tcW w:w="1428" w:type="dxa"/>
            <w:vMerge w:val="restart"/>
          </w:tcPr>
          <w:p w:rsidR="00A34D87" w:rsidRPr="002D3A21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Default="00A34D87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Default="00A34D87" w:rsidP="00F4712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476,0</w:t>
            </w:r>
          </w:p>
        </w:tc>
        <w:tc>
          <w:tcPr>
            <w:tcW w:w="992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Default="00A34D87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Default="00A34D87" w:rsidP="00F4712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23,2</w:t>
            </w:r>
          </w:p>
        </w:tc>
        <w:tc>
          <w:tcPr>
            <w:tcW w:w="992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Default="00A34D87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Default="00A34D87" w:rsidP="00F4712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46,8</w:t>
            </w:r>
          </w:p>
        </w:tc>
        <w:tc>
          <w:tcPr>
            <w:tcW w:w="992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34D87" w:rsidRPr="002D3A21" w:rsidTr="006C3F22">
        <w:tc>
          <w:tcPr>
            <w:tcW w:w="425" w:type="dxa"/>
            <w:vMerge w:val="restart"/>
          </w:tcPr>
          <w:p w:rsidR="00A34D87" w:rsidRDefault="00A34D87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Яшенков И.С.</w:t>
            </w:r>
          </w:p>
        </w:tc>
        <w:tc>
          <w:tcPr>
            <w:tcW w:w="1385" w:type="dxa"/>
            <w:vMerge w:val="restart"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A34D87" w:rsidRDefault="00A34D87" w:rsidP="00F4712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50/100</w:t>
            </w:r>
          </w:p>
        </w:tc>
        <w:tc>
          <w:tcPr>
            <w:tcW w:w="851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65,3</w:t>
            </w:r>
          </w:p>
        </w:tc>
        <w:tc>
          <w:tcPr>
            <w:tcW w:w="992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A34D87" w:rsidRDefault="00A34D87" w:rsidP="0068697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Шкода Рунет </w:t>
            </w:r>
          </w:p>
        </w:tc>
        <w:tc>
          <w:tcPr>
            <w:tcW w:w="1276" w:type="dxa"/>
            <w:vMerge w:val="restart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364665,70</w:t>
            </w:r>
          </w:p>
        </w:tc>
        <w:tc>
          <w:tcPr>
            <w:tcW w:w="1428" w:type="dxa"/>
            <w:vMerge w:val="restart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Default="00A34D87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34D87" w:rsidRDefault="00A34D87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Default="00A34D87" w:rsidP="00F4712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Гаражный бокс</w:t>
            </w:r>
          </w:p>
        </w:tc>
        <w:tc>
          <w:tcPr>
            <w:tcW w:w="1417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2" w:type="dxa"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34D87" w:rsidRDefault="00A34D87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Default="00A34D87" w:rsidP="00D054C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34D87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</w:tcPr>
          <w:p w:rsidR="00A34D87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50/100</w:t>
            </w:r>
          </w:p>
        </w:tc>
        <w:tc>
          <w:tcPr>
            <w:tcW w:w="851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65,3</w:t>
            </w:r>
          </w:p>
        </w:tc>
        <w:tc>
          <w:tcPr>
            <w:tcW w:w="992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434670,24</w:t>
            </w:r>
          </w:p>
        </w:tc>
        <w:tc>
          <w:tcPr>
            <w:tcW w:w="1428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 w:val="restart"/>
          </w:tcPr>
          <w:p w:rsidR="00A34D87" w:rsidRPr="002D3A21" w:rsidRDefault="00A34D87" w:rsidP="00D054C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Стипаницина А.А.</w:t>
            </w:r>
          </w:p>
        </w:tc>
        <w:tc>
          <w:tcPr>
            <w:tcW w:w="1385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60,4</w:t>
            </w:r>
          </w:p>
        </w:tc>
        <w:tc>
          <w:tcPr>
            <w:tcW w:w="992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A34D87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Mazda</w:t>
            </w:r>
            <w:r>
              <w:rPr>
                <w:rFonts w:ascii="Verdana" w:hAnsi="Verdana"/>
                <w:sz w:val="16"/>
                <w:szCs w:val="16"/>
              </w:rPr>
              <w:t xml:space="preserve"> 3 </w:t>
            </w:r>
          </w:p>
          <w:p w:rsidR="00A34D87" w:rsidRPr="0040106A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259905,28</w:t>
            </w:r>
          </w:p>
        </w:tc>
        <w:tc>
          <w:tcPr>
            <w:tcW w:w="1428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Pr="002D3A21" w:rsidRDefault="00A34D87" w:rsidP="00D054C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34D87" w:rsidRPr="00E217DC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60,4</w:t>
            </w:r>
          </w:p>
        </w:tc>
        <w:tc>
          <w:tcPr>
            <w:tcW w:w="993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749231,00</w:t>
            </w:r>
          </w:p>
        </w:tc>
        <w:tc>
          <w:tcPr>
            <w:tcW w:w="1428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 w:val="restart"/>
          </w:tcPr>
          <w:p w:rsidR="00A34D87" w:rsidRPr="002D3A21" w:rsidRDefault="00A34D87" w:rsidP="00D054C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A34D87" w:rsidRPr="00E217DC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Яковлева М.Н.</w:t>
            </w:r>
          </w:p>
        </w:tc>
        <w:tc>
          <w:tcPr>
            <w:tcW w:w="1385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68,5</w:t>
            </w:r>
          </w:p>
        </w:tc>
        <w:tc>
          <w:tcPr>
            <w:tcW w:w="993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34D87" w:rsidRPr="00B5487D" w:rsidRDefault="00A34D87" w:rsidP="0068697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Nissan</w:t>
            </w:r>
            <w:r w:rsidRPr="00B5487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Murano</w:t>
            </w:r>
            <w:r w:rsidRPr="00B5487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(совместная собственность) 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190029,92</w:t>
            </w:r>
          </w:p>
        </w:tc>
        <w:tc>
          <w:tcPr>
            <w:tcW w:w="1428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Pr="002D3A21" w:rsidRDefault="00A34D87" w:rsidP="00D054C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68,5</w:t>
            </w:r>
          </w:p>
        </w:tc>
        <w:tc>
          <w:tcPr>
            <w:tcW w:w="993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34D87" w:rsidRPr="00B5487D" w:rsidRDefault="00A34D87" w:rsidP="0068697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Nissan</w:t>
            </w:r>
            <w:r w:rsidRPr="00B5487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Murano</w:t>
            </w:r>
            <w:r w:rsidRPr="00B5487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(совместная собственность)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40975,44</w:t>
            </w:r>
          </w:p>
        </w:tc>
        <w:tc>
          <w:tcPr>
            <w:tcW w:w="1428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34D87" w:rsidRPr="002D3A21" w:rsidTr="006C3F22">
        <w:tc>
          <w:tcPr>
            <w:tcW w:w="425" w:type="dxa"/>
            <w:vMerge/>
          </w:tcPr>
          <w:p w:rsidR="00A34D87" w:rsidRPr="002D3A21" w:rsidRDefault="00A34D87" w:rsidP="00D054C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A34D87" w:rsidRPr="002D3A21" w:rsidRDefault="00A34D87" w:rsidP="00D054C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68,5</w:t>
            </w:r>
          </w:p>
        </w:tc>
        <w:tc>
          <w:tcPr>
            <w:tcW w:w="993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34D87" w:rsidRPr="005F63FA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A34D87" w:rsidRPr="002D3A21" w:rsidRDefault="00A34D87" w:rsidP="00D054C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A34D87" w:rsidRDefault="00A34D87" w:rsidP="009D5926">
      <w:pPr>
        <w:pStyle w:val="FootnoteText"/>
        <w:ind w:firstLine="709"/>
        <w:jc w:val="both"/>
      </w:pPr>
    </w:p>
    <w:sectPr w:rsidR="00A34D87" w:rsidSect="00821D2C">
      <w:pgSz w:w="15840" w:h="12240" w:orient="landscape" w:code="1"/>
      <w:pgMar w:top="1259" w:right="1134" w:bottom="539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3733E"/>
    <w:rsid w:val="00046326"/>
    <w:rsid w:val="00095492"/>
    <w:rsid w:val="000E3F3E"/>
    <w:rsid w:val="00133887"/>
    <w:rsid w:val="00133A35"/>
    <w:rsid w:val="001C1B8F"/>
    <w:rsid w:val="00211D2F"/>
    <w:rsid w:val="00227FF1"/>
    <w:rsid w:val="0023710A"/>
    <w:rsid w:val="0027767E"/>
    <w:rsid w:val="002803A0"/>
    <w:rsid w:val="002B5E5E"/>
    <w:rsid w:val="002D3A21"/>
    <w:rsid w:val="002D5702"/>
    <w:rsid w:val="003537E6"/>
    <w:rsid w:val="00396329"/>
    <w:rsid w:val="003A5FF1"/>
    <w:rsid w:val="003B31A4"/>
    <w:rsid w:val="003E67DB"/>
    <w:rsid w:val="003F1492"/>
    <w:rsid w:val="0040106A"/>
    <w:rsid w:val="00405C28"/>
    <w:rsid w:val="004752C8"/>
    <w:rsid w:val="00475A25"/>
    <w:rsid w:val="00485460"/>
    <w:rsid w:val="00496618"/>
    <w:rsid w:val="004D25AF"/>
    <w:rsid w:val="00506618"/>
    <w:rsid w:val="00526B96"/>
    <w:rsid w:val="00555A9A"/>
    <w:rsid w:val="00571D73"/>
    <w:rsid w:val="005C6F4D"/>
    <w:rsid w:val="005D5AE8"/>
    <w:rsid w:val="005E61F4"/>
    <w:rsid w:val="005F3BCA"/>
    <w:rsid w:val="005F63FA"/>
    <w:rsid w:val="00601C38"/>
    <w:rsid w:val="006330C2"/>
    <w:rsid w:val="00661149"/>
    <w:rsid w:val="0068697B"/>
    <w:rsid w:val="006A717A"/>
    <w:rsid w:val="006C3F22"/>
    <w:rsid w:val="007269C5"/>
    <w:rsid w:val="007574AE"/>
    <w:rsid w:val="00763120"/>
    <w:rsid w:val="0078525A"/>
    <w:rsid w:val="00790AA7"/>
    <w:rsid w:val="007977C0"/>
    <w:rsid w:val="007B08E6"/>
    <w:rsid w:val="007F6E30"/>
    <w:rsid w:val="008148AD"/>
    <w:rsid w:val="00814E9E"/>
    <w:rsid w:val="00821D2C"/>
    <w:rsid w:val="00823809"/>
    <w:rsid w:val="008309A1"/>
    <w:rsid w:val="00846DA6"/>
    <w:rsid w:val="0085013B"/>
    <w:rsid w:val="0085406A"/>
    <w:rsid w:val="00894D76"/>
    <w:rsid w:val="008E1242"/>
    <w:rsid w:val="008E7F0B"/>
    <w:rsid w:val="008F2973"/>
    <w:rsid w:val="00907B89"/>
    <w:rsid w:val="009155B7"/>
    <w:rsid w:val="00920C63"/>
    <w:rsid w:val="00933F61"/>
    <w:rsid w:val="00956E64"/>
    <w:rsid w:val="00971118"/>
    <w:rsid w:val="009753D3"/>
    <w:rsid w:val="009940E3"/>
    <w:rsid w:val="009C03FB"/>
    <w:rsid w:val="009D4F6B"/>
    <w:rsid w:val="009D5926"/>
    <w:rsid w:val="00A34D87"/>
    <w:rsid w:val="00A3661E"/>
    <w:rsid w:val="00A805A4"/>
    <w:rsid w:val="00AA649F"/>
    <w:rsid w:val="00AC098E"/>
    <w:rsid w:val="00AD66E1"/>
    <w:rsid w:val="00B35486"/>
    <w:rsid w:val="00B50DEC"/>
    <w:rsid w:val="00B51C5C"/>
    <w:rsid w:val="00B5487D"/>
    <w:rsid w:val="00BA4C9B"/>
    <w:rsid w:val="00BB6658"/>
    <w:rsid w:val="00BF2A39"/>
    <w:rsid w:val="00C80C71"/>
    <w:rsid w:val="00CB4F2F"/>
    <w:rsid w:val="00CF226D"/>
    <w:rsid w:val="00D054C1"/>
    <w:rsid w:val="00D27100"/>
    <w:rsid w:val="00D808F3"/>
    <w:rsid w:val="00D84ED6"/>
    <w:rsid w:val="00DA00DE"/>
    <w:rsid w:val="00DD500B"/>
    <w:rsid w:val="00DD65F7"/>
    <w:rsid w:val="00E217DC"/>
    <w:rsid w:val="00E26522"/>
    <w:rsid w:val="00E30C38"/>
    <w:rsid w:val="00E43F66"/>
    <w:rsid w:val="00E57261"/>
    <w:rsid w:val="00E64C88"/>
    <w:rsid w:val="00E80B94"/>
    <w:rsid w:val="00EA1FDE"/>
    <w:rsid w:val="00EE67B0"/>
    <w:rsid w:val="00EF1850"/>
    <w:rsid w:val="00F07F55"/>
    <w:rsid w:val="00F110A9"/>
    <w:rsid w:val="00F31288"/>
    <w:rsid w:val="00F4712A"/>
    <w:rsid w:val="00F576D3"/>
    <w:rsid w:val="00F81830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1</Pages>
  <Words>317</Words>
  <Characters>1812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9</cp:revision>
  <dcterms:created xsi:type="dcterms:W3CDTF">2014-04-02T06:59:00Z</dcterms:created>
  <dcterms:modified xsi:type="dcterms:W3CDTF">2014-05-07T11:33:00Z</dcterms:modified>
</cp:coreProperties>
</file>