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7BE" w:rsidRPr="008E1242" w:rsidRDefault="004007BE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4007BE" w:rsidRDefault="004007BE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>данских служащих отдела финансового обеспечения Управления Федерального казначейства по Ивановской области 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p w:rsidR="004007BE" w:rsidRPr="008E1242" w:rsidRDefault="004007BE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4007BE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4007BE" w:rsidRPr="002D3A21" w:rsidRDefault="004007BE" w:rsidP="00B772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4007BE" w:rsidRPr="002D3A21" w:rsidRDefault="004007BE" w:rsidP="00B772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4007BE" w:rsidRPr="002D3A21" w:rsidTr="006C3F22">
        <w:trPr>
          <w:cantSplit/>
          <w:tblHeader/>
        </w:trPr>
        <w:tc>
          <w:tcPr>
            <w:tcW w:w="425" w:type="dxa"/>
            <w:vMerge/>
          </w:tcPr>
          <w:p w:rsidR="004007BE" w:rsidRPr="002D3A21" w:rsidRDefault="004007BE" w:rsidP="00B7726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Pr="002D3A21" w:rsidRDefault="004007BE" w:rsidP="00B7726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Pr="002D3A21" w:rsidRDefault="004007BE" w:rsidP="00B7726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B7726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Гришина В.В.</w:t>
            </w:r>
          </w:p>
        </w:tc>
        <w:tc>
          <w:tcPr>
            <w:tcW w:w="1385" w:type="dxa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отдела-главный бухгалтер</w:t>
            </w: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42,0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1186469,55</w:t>
            </w:r>
          </w:p>
        </w:tc>
        <w:tc>
          <w:tcPr>
            <w:tcW w:w="1428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573,0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2109</w:t>
            </w:r>
          </w:p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792006,09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42,0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60,3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Дачное строение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32,7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60,3</w:t>
            </w:r>
          </w:p>
        </w:tc>
        <w:tc>
          <w:tcPr>
            <w:tcW w:w="993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Войтович Е.С.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отдела-заместитель главного бухгалтера</w:t>
            </w: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51,8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007BE" w:rsidRPr="003E67DB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274117,15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44,2</w:t>
            </w:r>
          </w:p>
        </w:tc>
        <w:tc>
          <w:tcPr>
            <w:tcW w:w="992" w:type="dxa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007BE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61,4</w:t>
            </w:r>
          </w:p>
        </w:tc>
        <w:tc>
          <w:tcPr>
            <w:tcW w:w="992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44,2</w:t>
            </w:r>
          </w:p>
        </w:tc>
        <w:tc>
          <w:tcPr>
            <w:tcW w:w="993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579084,42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Pr="002D3A21" w:rsidRDefault="004007B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2" w:type="dxa"/>
          </w:tcPr>
          <w:p w:rsidR="004007BE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Кабанова О.А.</w:t>
            </w:r>
          </w:p>
        </w:tc>
        <w:tc>
          <w:tcPr>
            <w:tcW w:w="1385" w:type="dxa"/>
          </w:tcPr>
          <w:p w:rsidR="004007BE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отдела-заместитель главного бухгалтера</w:t>
            </w:r>
          </w:p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5F63FA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116821,88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38,0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грузовой </w:t>
            </w:r>
          </w:p>
          <w:p w:rsidR="004007BE" w:rsidRPr="002D3A21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Форд Рэнджер 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69600,00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57777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57777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57777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57777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57777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57777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5777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007BE" w:rsidRPr="0023710A" w:rsidRDefault="004007B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Смиркина Н.А.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отдела-заместитель главного бухгалтера</w:t>
            </w: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56,5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351564,79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4007BE" w:rsidRPr="0023710A" w:rsidRDefault="004007B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Боголюбова Н.В.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4007BE" w:rsidRPr="002D3A21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Опель Зафира 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600,00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1/6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40,0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 Вольво СХ90,</w:t>
            </w:r>
          </w:p>
          <w:p w:rsidR="004007BE" w:rsidRPr="004B525D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 </w:t>
            </w:r>
          </w:p>
          <w:p w:rsidR="004007BE" w:rsidRPr="002D3A21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Вольво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S80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594811,74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3710A" w:rsidRDefault="004007B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4007BE" w:rsidRPr="0023710A" w:rsidRDefault="004007BE" w:rsidP="00FB7E04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Камышова М.И.</w:t>
            </w:r>
          </w:p>
        </w:tc>
        <w:tc>
          <w:tcPr>
            <w:tcW w:w="1385" w:type="dxa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47,4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324936,77</w:t>
            </w:r>
          </w:p>
        </w:tc>
        <w:tc>
          <w:tcPr>
            <w:tcW w:w="1428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Николаева Г.Н.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741,0</w:t>
            </w:r>
          </w:p>
        </w:tc>
        <w:tc>
          <w:tcPr>
            <w:tcW w:w="992" w:type="dxa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007BE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</w:t>
            </w:r>
          </w:p>
          <w:p w:rsidR="004007BE" w:rsidRPr="002D3A21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КИА ДЖЭС 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396968,00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Default="004007B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63,0</w:t>
            </w:r>
          </w:p>
        </w:tc>
        <w:tc>
          <w:tcPr>
            <w:tcW w:w="992" w:type="dxa"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Default="004007B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86,9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4830,00</w:t>
            </w:r>
          </w:p>
        </w:tc>
        <w:tc>
          <w:tcPr>
            <w:tcW w:w="1428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  <w:vMerge w:val="restart"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Ступикова Н.А.</w:t>
            </w:r>
          </w:p>
        </w:tc>
        <w:tc>
          <w:tcPr>
            <w:tcW w:w="1385" w:type="dxa"/>
            <w:vMerge w:val="restart"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116,0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1200,0</w:t>
            </w:r>
          </w:p>
        </w:tc>
        <w:tc>
          <w:tcPr>
            <w:tcW w:w="993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194169,06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36,6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36,6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234435,91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53,3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  <w:vMerge w:val="restart"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36,6</w:t>
            </w:r>
          </w:p>
        </w:tc>
        <w:tc>
          <w:tcPr>
            <w:tcW w:w="993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53,3</w:t>
            </w:r>
          </w:p>
        </w:tc>
        <w:tc>
          <w:tcPr>
            <w:tcW w:w="993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Чуркина Ю.А.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50,5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56,4</w:t>
            </w:r>
          </w:p>
        </w:tc>
        <w:tc>
          <w:tcPr>
            <w:tcW w:w="993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192525,43</w:t>
            </w:r>
          </w:p>
        </w:tc>
        <w:tc>
          <w:tcPr>
            <w:tcW w:w="1428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3710A" w:rsidRDefault="004007BE" w:rsidP="00353B1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56,4</w:t>
            </w:r>
          </w:p>
        </w:tc>
        <w:tc>
          <w:tcPr>
            <w:tcW w:w="993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17" w:type="dxa"/>
            <w:vMerge w:val="restart"/>
          </w:tcPr>
          <w:p w:rsidR="004007BE" w:rsidRPr="0023710A" w:rsidRDefault="004007BE" w:rsidP="00353B1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Давыдова О.А.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360013,18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53B1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24,2</w:t>
            </w:r>
          </w:p>
        </w:tc>
        <w:tc>
          <w:tcPr>
            <w:tcW w:w="992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993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Григорьева Н.С.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41,1</w:t>
            </w:r>
          </w:p>
        </w:tc>
        <w:tc>
          <w:tcPr>
            <w:tcW w:w="993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1691255,63</w:t>
            </w:r>
          </w:p>
        </w:tc>
        <w:tc>
          <w:tcPr>
            <w:tcW w:w="1428" w:type="dxa"/>
          </w:tcPr>
          <w:p w:rsidR="004007BE" w:rsidRPr="002D3A21" w:rsidRDefault="004007BE" w:rsidP="0006132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доход от продажи квартиры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41,1</w:t>
            </w:r>
          </w:p>
        </w:tc>
        <w:tc>
          <w:tcPr>
            <w:tcW w:w="993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17" w:type="dxa"/>
            <w:vMerge w:val="restart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Егорова И.В.</w:t>
            </w:r>
          </w:p>
        </w:tc>
        <w:tc>
          <w:tcPr>
            <w:tcW w:w="1385" w:type="dxa"/>
            <w:vMerge w:val="restart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63,5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2946863,23</w:t>
            </w:r>
          </w:p>
        </w:tc>
        <w:tc>
          <w:tcPr>
            <w:tcW w:w="1428" w:type="dxa"/>
            <w:vMerge w:val="restart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материнский капитал, доход от продажи квартиры, кредит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4007BE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43,6</w:t>
            </w:r>
          </w:p>
        </w:tc>
        <w:tc>
          <w:tcPr>
            <w:tcW w:w="992" w:type="dxa"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007BE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007BE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53B1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53B1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63,5</w:t>
            </w:r>
          </w:p>
        </w:tc>
        <w:tc>
          <w:tcPr>
            <w:tcW w:w="992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53B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6C2A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63,5</w:t>
            </w:r>
          </w:p>
        </w:tc>
        <w:tc>
          <w:tcPr>
            <w:tcW w:w="992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</w:tcPr>
          <w:p w:rsidR="004007BE" w:rsidRPr="002D3A21" w:rsidRDefault="004007BE" w:rsidP="006C2A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Ермакова О.В.</w:t>
            </w:r>
          </w:p>
        </w:tc>
        <w:tc>
          <w:tcPr>
            <w:tcW w:w="1385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59,2</w:t>
            </w:r>
          </w:p>
        </w:tc>
        <w:tc>
          <w:tcPr>
            <w:tcW w:w="992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3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229930,19</w:t>
            </w:r>
          </w:p>
        </w:tc>
        <w:tc>
          <w:tcPr>
            <w:tcW w:w="1428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 w:val="restart"/>
          </w:tcPr>
          <w:p w:rsidR="004007BE" w:rsidRPr="002D3A21" w:rsidRDefault="004007BE" w:rsidP="006C2A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Ковшова О.В.</w:t>
            </w:r>
          </w:p>
        </w:tc>
        <w:tc>
          <w:tcPr>
            <w:tcW w:w="1385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46,4</w:t>
            </w:r>
          </w:p>
        </w:tc>
        <w:tc>
          <w:tcPr>
            <w:tcW w:w="993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206547,61</w:t>
            </w:r>
          </w:p>
        </w:tc>
        <w:tc>
          <w:tcPr>
            <w:tcW w:w="1428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Default="004007BE" w:rsidP="006C2A4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4007BE" w:rsidRPr="002D3A21" w:rsidRDefault="004007BE" w:rsidP="006C2A4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46,4</w:t>
            </w:r>
          </w:p>
        </w:tc>
        <w:tc>
          <w:tcPr>
            <w:tcW w:w="992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300000,00</w:t>
            </w:r>
          </w:p>
        </w:tc>
        <w:tc>
          <w:tcPr>
            <w:tcW w:w="1428" w:type="dxa"/>
          </w:tcPr>
          <w:p w:rsidR="004007BE" w:rsidRPr="002D3A21" w:rsidRDefault="004007BE" w:rsidP="006C2A4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D1C7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Default="004007BE" w:rsidP="003D1C7F"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D1C7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46,4</w:t>
            </w:r>
          </w:p>
        </w:tc>
        <w:tc>
          <w:tcPr>
            <w:tcW w:w="993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  <w:vMerge/>
          </w:tcPr>
          <w:p w:rsidR="004007BE" w:rsidRPr="002D3A21" w:rsidRDefault="004007BE" w:rsidP="003D1C7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Default="004007BE" w:rsidP="003D1C7F"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3D1C7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46,4</w:t>
            </w:r>
          </w:p>
        </w:tc>
        <w:tc>
          <w:tcPr>
            <w:tcW w:w="993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3D1C7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</w:tcPr>
          <w:p w:rsidR="004007BE" w:rsidRPr="002D3A21" w:rsidRDefault="004007BE" w:rsidP="00D86DF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417" w:type="dxa"/>
          </w:tcPr>
          <w:p w:rsidR="004007BE" w:rsidRPr="002D3A21" w:rsidRDefault="004007BE" w:rsidP="00D86DF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Суллакатко С.Г.</w:t>
            </w:r>
          </w:p>
        </w:tc>
        <w:tc>
          <w:tcPr>
            <w:tcW w:w="1385" w:type="dxa"/>
          </w:tcPr>
          <w:p w:rsidR="004007BE" w:rsidRPr="002D3A21" w:rsidRDefault="004007BE" w:rsidP="00D86DF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007BE" w:rsidRPr="002D3A21" w:rsidRDefault="004007BE" w:rsidP="00735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20,1</w:t>
            </w:r>
          </w:p>
        </w:tc>
        <w:tc>
          <w:tcPr>
            <w:tcW w:w="992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54,1</w:t>
            </w:r>
          </w:p>
        </w:tc>
        <w:tc>
          <w:tcPr>
            <w:tcW w:w="993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57384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Рено Сандеро </w:t>
            </w:r>
          </w:p>
        </w:tc>
        <w:tc>
          <w:tcPr>
            <w:tcW w:w="1276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249314,38</w:t>
            </w:r>
          </w:p>
        </w:tc>
        <w:tc>
          <w:tcPr>
            <w:tcW w:w="1428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</w:tcPr>
          <w:p w:rsidR="004007BE" w:rsidRPr="002D3A21" w:rsidRDefault="004007BE" w:rsidP="00D86DF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D86DF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4007BE" w:rsidRPr="002D3A21" w:rsidRDefault="004007BE" w:rsidP="00D86DF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54,1</w:t>
            </w:r>
          </w:p>
        </w:tc>
        <w:tc>
          <w:tcPr>
            <w:tcW w:w="993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21061</w:t>
            </w:r>
          </w:p>
        </w:tc>
        <w:tc>
          <w:tcPr>
            <w:tcW w:w="1276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007BE" w:rsidRPr="002D3A21" w:rsidTr="006C3F22">
        <w:tc>
          <w:tcPr>
            <w:tcW w:w="425" w:type="dxa"/>
          </w:tcPr>
          <w:p w:rsidR="004007BE" w:rsidRPr="002D3A21" w:rsidRDefault="004007BE" w:rsidP="00D86DF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07BE" w:rsidRPr="002D3A21" w:rsidRDefault="004007BE" w:rsidP="00D86DF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4007BE" w:rsidRPr="002D3A21" w:rsidRDefault="004007BE" w:rsidP="00D86DF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54,1</w:t>
            </w:r>
          </w:p>
        </w:tc>
        <w:tc>
          <w:tcPr>
            <w:tcW w:w="993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4007BE" w:rsidRPr="002D3A21" w:rsidRDefault="004007BE" w:rsidP="00D86D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4007BE" w:rsidRDefault="004007BE" w:rsidP="009D5926">
      <w:pPr>
        <w:pStyle w:val="FootnoteText"/>
        <w:ind w:firstLine="709"/>
        <w:jc w:val="both"/>
      </w:pPr>
    </w:p>
    <w:sectPr w:rsidR="004007BE" w:rsidSect="00B7726A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46326"/>
    <w:rsid w:val="00061323"/>
    <w:rsid w:val="00086B29"/>
    <w:rsid w:val="00095492"/>
    <w:rsid w:val="00095726"/>
    <w:rsid w:val="000E3F3E"/>
    <w:rsid w:val="00101532"/>
    <w:rsid w:val="00110870"/>
    <w:rsid w:val="001B7A64"/>
    <w:rsid w:val="00205A0B"/>
    <w:rsid w:val="00211D2F"/>
    <w:rsid w:val="0023710A"/>
    <w:rsid w:val="00262F84"/>
    <w:rsid w:val="0027767E"/>
    <w:rsid w:val="002803A0"/>
    <w:rsid w:val="002823BC"/>
    <w:rsid w:val="002A1103"/>
    <w:rsid w:val="002B5E5E"/>
    <w:rsid w:val="002D3A21"/>
    <w:rsid w:val="002D5702"/>
    <w:rsid w:val="00305F63"/>
    <w:rsid w:val="003346D4"/>
    <w:rsid w:val="003442BA"/>
    <w:rsid w:val="003537E6"/>
    <w:rsid w:val="00353B1B"/>
    <w:rsid w:val="003553CB"/>
    <w:rsid w:val="00396329"/>
    <w:rsid w:val="003A5FF1"/>
    <w:rsid w:val="003A70BC"/>
    <w:rsid w:val="003B3171"/>
    <w:rsid w:val="003B31A4"/>
    <w:rsid w:val="003D1C7F"/>
    <w:rsid w:val="003E67DB"/>
    <w:rsid w:val="003F1492"/>
    <w:rsid w:val="004007BE"/>
    <w:rsid w:val="00403507"/>
    <w:rsid w:val="00433E7C"/>
    <w:rsid w:val="00434F25"/>
    <w:rsid w:val="00447ED2"/>
    <w:rsid w:val="004752C8"/>
    <w:rsid w:val="00485460"/>
    <w:rsid w:val="00496618"/>
    <w:rsid w:val="004B525D"/>
    <w:rsid w:val="004D25AF"/>
    <w:rsid w:val="004E73C8"/>
    <w:rsid w:val="005045F6"/>
    <w:rsid w:val="00506618"/>
    <w:rsid w:val="00526B96"/>
    <w:rsid w:val="00555A9A"/>
    <w:rsid w:val="0057384C"/>
    <w:rsid w:val="00577777"/>
    <w:rsid w:val="00597702"/>
    <w:rsid w:val="005C6F4D"/>
    <w:rsid w:val="005D1E6E"/>
    <w:rsid w:val="005E61F4"/>
    <w:rsid w:val="005F3BCA"/>
    <w:rsid w:val="005F63FA"/>
    <w:rsid w:val="00601C38"/>
    <w:rsid w:val="00626CE4"/>
    <w:rsid w:val="00630B02"/>
    <w:rsid w:val="006330C2"/>
    <w:rsid w:val="00642640"/>
    <w:rsid w:val="00661149"/>
    <w:rsid w:val="00686CE4"/>
    <w:rsid w:val="006A717A"/>
    <w:rsid w:val="006C2A41"/>
    <w:rsid w:val="006C3F22"/>
    <w:rsid w:val="007033B2"/>
    <w:rsid w:val="007269C5"/>
    <w:rsid w:val="007359D0"/>
    <w:rsid w:val="0078525A"/>
    <w:rsid w:val="00790AA7"/>
    <w:rsid w:val="007F6E30"/>
    <w:rsid w:val="008148AD"/>
    <w:rsid w:val="00814E9E"/>
    <w:rsid w:val="00823809"/>
    <w:rsid w:val="008309A1"/>
    <w:rsid w:val="00846DA6"/>
    <w:rsid w:val="0085013B"/>
    <w:rsid w:val="0085406A"/>
    <w:rsid w:val="00862B56"/>
    <w:rsid w:val="00894D76"/>
    <w:rsid w:val="008E1242"/>
    <w:rsid w:val="008E7F0B"/>
    <w:rsid w:val="008F2973"/>
    <w:rsid w:val="00907B89"/>
    <w:rsid w:val="009155B7"/>
    <w:rsid w:val="00933F61"/>
    <w:rsid w:val="00956E64"/>
    <w:rsid w:val="00971118"/>
    <w:rsid w:val="009753D3"/>
    <w:rsid w:val="009940E3"/>
    <w:rsid w:val="009C03FB"/>
    <w:rsid w:val="009D4F6B"/>
    <w:rsid w:val="009D5926"/>
    <w:rsid w:val="00A3661E"/>
    <w:rsid w:val="00A805A4"/>
    <w:rsid w:val="00AA649F"/>
    <w:rsid w:val="00AC098E"/>
    <w:rsid w:val="00AD66E1"/>
    <w:rsid w:val="00B51C5C"/>
    <w:rsid w:val="00B7726A"/>
    <w:rsid w:val="00BB6658"/>
    <w:rsid w:val="00BF2A39"/>
    <w:rsid w:val="00C80C71"/>
    <w:rsid w:val="00CB40AE"/>
    <w:rsid w:val="00CB4F2F"/>
    <w:rsid w:val="00CB5EBA"/>
    <w:rsid w:val="00CF226D"/>
    <w:rsid w:val="00D27100"/>
    <w:rsid w:val="00D34C04"/>
    <w:rsid w:val="00D808F3"/>
    <w:rsid w:val="00D86DFA"/>
    <w:rsid w:val="00DA00DE"/>
    <w:rsid w:val="00DD500B"/>
    <w:rsid w:val="00E26522"/>
    <w:rsid w:val="00E30C38"/>
    <w:rsid w:val="00E43F66"/>
    <w:rsid w:val="00E5124B"/>
    <w:rsid w:val="00E64C88"/>
    <w:rsid w:val="00E80B94"/>
    <w:rsid w:val="00E83CDC"/>
    <w:rsid w:val="00E920FC"/>
    <w:rsid w:val="00EA1FDE"/>
    <w:rsid w:val="00EB57D6"/>
    <w:rsid w:val="00EC6184"/>
    <w:rsid w:val="00EF1850"/>
    <w:rsid w:val="00EF43CE"/>
    <w:rsid w:val="00F07F55"/>
    <w:rsid w:val="00F110A9"/>
    <w:rsid w:val="00F31288"/>
    <w:rsid w:val="00F41CEE"/>
    <w:rsid w:val="00F576D3"/>
    <w:rsid w:val="00F9172F"/>
    <w:rsid w:val="00FB7E04"/>
    <w:rsid w:val="00FC4AAC"/>
    <w:rsid w:val="00FE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278</TotalTime>
  <Pages>4</Pages>
  <Words>1015</Words>
  <Characters>5787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21</cp:revision>
  <dcterms:created xsi:type="dcterms:W3CDTF">2014-04-02T06:18:00Z</dcterms:created>
  <dcterms:modified xsi:type="dcterms:W3CDTF">2014-06-02T12:43:00Z</dcterms:modified>
</cp:coreProperties>
</file>