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1CE" w:rsidRPr="008E1242" w:rsidRDefault="00B101CE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B101CE" w:rsidRDefault="00B101CE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>данских служащих отдела информационных систем Управления Федерального казначейства по Ивановской области 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p w:rsidR="00B101CE" w:rsidRPr="008E1242" w:rsidRDefault="00B101CE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B101CE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B101CE" w:rsidRPr="002D3A21" w:rsidRDefault="00B101CE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B101CE" w:rsidRPr="002D3A21" w:rsidRDefault="00B101CE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B101CE" w:rsidRPr="002D3A21" w:rsidTr="006C3F22">
        <w:trPr>
          <w:cantSplit/>
          <w:tblHeader/>
        </w:trPr>
        <w:tc>
          <w:tcPr>
            <w:tcW w:w="425" w:type="dxa"/>
            <w:vMerge/>
          </w:tcPr>
          <w:p w:rsidR="00B101CE" w:rsidRPr="002D3A21" w:rsidRDefault="00B101CE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Pr="002D3A21" w:rsidRDefault="00B101CE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Pr="002D3A21" w:rsidRDefault="00B101CE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 w:val="restart"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Каманин М.Г.</w:t>
            </w:r>
          </w:p>
        </w:tc>
        <w:tc>
          <w:tcPr>
            <w:tcW w:w="1385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61,8</w:t>
            </w:r>
          </w:p>
        </w:tc>
        <w:tc>
          <w:tcPr>
            <w:tcW w:w="993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C85A93" w:rsidRDefault="00B101CE" w:rsidP="004B3B8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Chevrolet</w:t>
            </w:r>
            <w:r w:rsidRPr="00C85A9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Lacetti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519402,53</w:t>
            </w:r>
          </w:p>
        </w:tc>
        <w:tc>
          <w:tcPr>
            <w:tcW w:w="1428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61,8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806363,92</w:t>
            </w:r>
          </w:p>
        </w:tc>
        <w:tc>
          <w:tcPr>
            <w:tcW w:w="1428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 w:val="restart"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Киселев А.В.</w:t>
            </w:r>
          </w:p>
        </w:tc>
        <w:tc>
          <w:tcPr>
            <w:tcW w:w="1385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B101CE" w:rsidRPr="002D3A21" w:rsidRDefault="00B101CE" w:rsidP="006B0F4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3/8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37,9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67,0</w:t>
            </w:r>
          </w:p>
        </w:tc>
        <w:tc>
          <w:tcPr>
            <w:tcW w:w="993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2D3A21" w:rsidRDefault="00B101CE" w:rsidP="004B3B8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Фольксваген джетта 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694637,73</w:t>
            </w:r>
          </w:p>
        </w:tc>
        <w:tc>
          <w:tcPr>
            <w:tcW w:w="1428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694,0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B101CE" w:rsidRPr="003E67DB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65225,82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67,0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01CE" w:rsidRPr="003E67DB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36,2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01CE" w:rsidRPr="003E67DB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Несовршен-нолетний ребенок</w:t>
            </w:r>
          </w:p>
        </w:tc>
        <w:tc>
          <w:tcPr>
            <w:tcW w:w="1385" w:type="dxa"/>
          </w:tcPr>
          <w:p w:rsidR="00B101CE" w:rsidRPr="002D3A21" w:rsidRDefault="00B101C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67,0</w:t>
            </w:r>
          </w:p>
        </w:tc>
        <w:tc>
          <w:tcPr>
            <w:tcW w:w="993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B101CE" w:rsidRPr="002D3A21" w:rsidRDefault="00B101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 w:val="restart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Колягин К.К.</w:t>
            </w: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B101CE" w:rsidRPr="005F63FA" w:rsidRDefault="00B101CE" w:rsidP="004B3B8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Шкода Фабия 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407061,51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44,1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520623,43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01CE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Несовршен-нолетний ребенок</w:t>
            </w:r>
          </w:p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Соловьев М.В.</w:t>
            </w: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B101CE" w:rsidRPr="002D3A21" w:rsidRDefault="00B101CE" w:rsidP="006B0F4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9/10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48,0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537810,39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 w:val="restart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B101CE" w:rsidRPr="0023710A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Беликов М.В.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239714,06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38,0</w:t>
            </w:r>
          </w:p>
        </w:tc>
        <w:tc>
          <w:tcPr>
            <w:tcW w:w="993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 w:val="restart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</w:tcPr>
          <w:p w:rsidR="00B101CE" w:rsidRPr="0023710A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Лучанинов И.С.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Дом 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224122,20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3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324681,23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Любимов А.И.</w:t>
            </w: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</w:tcPr>
          <w:p w:rsidR="00B101CE" w:rsidRPr="002D3A21" w:rsidRDefault="00B101CE" w:rsidP="006B0F4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B101CE" w:rsidRPr="002D3A21" w:rsidRDefault="00B101CE" w:rsidP="004B3B8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21074 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156946,21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 w:val="restart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  <w:p w:rsidR="00B101CE" w:rsidRPr="002D3A21" w:rsidRDefault="00B101CE" w:rsidP="006D2E8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101CE" w:rsidRPr="0023710A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Никонов А.В.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</w:tcPr>
          <w:p w:rsidR="00B101CE" w:rsidRPr="002D3A21" w:rsidRDefault="00B101CE" w:rsidP="006B0F4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50/100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703,0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1214298,98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Default="00B101CE" w:rsidP="006D2E8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Default="00B101CE" w:rsidP="006B0F4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50/100</w:t>
            </w:r>
          </w:p>
        </w:tc>
        <w:tc>
          <w:tcPr>
            <w:tcW w:w="851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44,9</w:t>
            </w:r>
          </w:p>
        </w:tc>
        <w:tc>
          <w:tcPr>
            <w:tcW w:w="992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Default="00B101CE" w:rsidP="006D2E8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43,8</w:t>
            </w:r>
          </w:p>
        </w:tc>
        <w:tc>
          <w:tcPr>
            <w:tcW w:w="992" w:type="dxa"/>
          </w:tcPr>
          <w:p w:rsidR="00B101CE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6D2E8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101CE" w:rsidRPr="0023710A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  <w:vMerge w:val="restart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43,8</w:t>
            </w:r>
          </w:p>
        </w:tc>
        <w:tc>
          <w:tcPr>
            <w:tcW w:w="993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538993,51</w:t>
            </w:r>
          </w:p>
        </w:tc>
        <w:tc>
          <w:tcPr>
            <w:tcW w:w="1428" w:type="dxa"/>
            <w:vMerge w:val="restart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6D2E8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01CE" w:rsidRDefault="00B101CE" w:rsidP="00FB7E0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24,2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01CE" w:rsidRPr="002D3A21" w:rsidTr="006C3F22">
        <w:tc>
          <w:tcPr>
            <w:tcW w:w="425" w:type="dxa"/>
            <w:vMerge/>
          </w:tcPr>
          <w:p w:rsidR="00B101CE" w:rsidRPr="002D3A21" w:rsidRDefault="00B101CE" w:rsidP="006D2E8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Несовршен-нолетний ребенок</w:t>
            </w: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43,8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01CE" w:rsidRPr="002D3A21" w:rsidTr="006C3F22">
        <w:tc>
          <w:tcPr>
            <w:tcW w:w="425" w:type="dxa"/>
          </w:tcPr>
          <w:p w:rsidR="00B101CE" w:rsidRPr="002D3A21" w:rsidRDefault="00B101C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Михин С.А.</w:t>
            </w:r>
          </w:p>
        </w:tc>
        <w:tc>
          <w:tcPr>
            <w:tcW w:w="1385" w:type="dxa"/>
          </w:tcPr>
          <w:p w:rsidR="00B101CE" w:rsidRPr="002D3A21" w:rsidRDefault="00B101C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B101CE" w:rsidRPr="002D3A21" w:rsidRDefault="00B101CE" w:rsidP="006B0F4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33,4</w:t>
            </w:r>
          </w:p>
        </w:tc>
        <w:tc>
          <w:tcPr>
            <w:tcW w:w="992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17,1</w:t>
            </w:r>
          </w:p>
        </w:tc>
        <w:tc>
          <w:tcPr>
            <w:tcW w:w="993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246850,45</w:t>
            </w:r>
          </w:p>
        </w:tc>
        <w:tc>
          <w:tcPr>
            <w:tcW w:w="1428" w:type="dxa"/>
          </w:tcPr>
          <w:p w:rsidR="00B101CE" w:rsidRPr="002D3A21" w:rsidRDefault="00B101C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B101CE" w:rsidRDefault="00B101CE" w:rsidP="009D5926">
      <w:pPr>
        <w:pStyle w:val="FootnoteText"/>
        <w:ind w:firstLine="709"/>
        <w:jc w:val="both"/>
      </w:pPr>
    </w:p>
    <w:sectPr w:rsidR="00B101CE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45CBA"/>
    <w:rsid w:val="00046326"/>
    <w:rsid w:val="00095492"/>
    <w:rsid w:val="000E3F3E"/>
    <w:rsid w:val="00133887"/>
    <w:rsid w:val="00133A35"/>
    <w:rsid w:val="0013691C"/>
    <w:rsid w:val="001C1B8F"/>
    <w:rsid w:val="00211D2F"/>
    <w:rsid w:val="0023710A"/>
    <w:rsid w:val="00267541"/>
    <w:rsid w:val="0027767E"/>
    <w:rsid w:val="002803A0"/>
    <w:rsid w:val="002B5E5E"/>
    <w:rsid w:val="002D3A21"/>
    <w:rsid w:val="002D5702"/>
    <w:rsid w:val="00341D19"/>
    <w:rsid w:val="003537E6"/>
    <w:rsid w:val="00396329"/>
    <w:rsid w:val="003A5FF1"/>
    <w:rsid w:val="003B31A4"/>
    <w:rsid w:val="003D198D"/>
    <w:rsid w:val="003E67DB"/>
    <w:rsid w:val="003F0A49"/>
    <w:rsid w:val="003F1492"/>
    <w:rsid w:val="004752C8"/>
    <w:rsid w:val="00475A25"/>
    <w:rsid w:val="00485460"/>
    <w:rsid w:val="00496618"/>
    <w:rsid w:val="004B3B8E"/>
    <w:rsid w:val="004D25AF"/>
    <w:rsid w:val="00506618"/>
    <w:rsid w:val="00526B96"/>
    <w:rsid w:val="00555A9A"/>
    <w:rsid w:val="00560004"/>
    <w:rsid w:val="005C6F4D"/>
    <w:rsid w:val="005E61F4"/>
    <w:rsid w:val="005F3BCA"/>
    <w:rsid w:val="005F63FA"/>
    <w:rsid w:val="00601C38"/>
    <w:rsid w:val="006330C2"/>
    <w:rsid w:val="00661149"/>
    <w:rsid w:val="006612A7"/>
    <w:rsid w:val="006A717A"/>
    <w:rsid w:val="006B0F48"/>
    <w:rsid w:val="006C3F22"/>
    <w:rsid w:val="006D2E86"/>
    <w:rsid w:val="007269C5"/>
    <w:rsid w:val="00763120"/>
    <w:rsid w:val="0078525A"/>
    <w:rsid w:val="00790AA7"/>
    <w:rsid w:val="007C19C9"/>
    <w:rsid w:val="007F6E30"/>
    <w:rsid w:val="008148AD"/>
    <w:rsid w:val="00814E9E"/>
    <w:rsid w:val="00823809"/>
    <w:rsid w:val="008309A1"/>
    <w:rsid w:val="00846DA6"/>
    <w:rsid w:val="0085013B"/>
    <w:rsid w:val="0085406A"/>
    <w:rsid w:val="00894D76"/>
    <w:rsid w:val="008E1242"/>
    <w:rsid w:val="008E7F0B"/>
    <w:rsid w:val="008F2973"/>
    <w:rsid w:val="00907B89"/>
    <w:rsid w:val="009155B7"/>
    <w:rsid w:val="00933F61"/>
    <w:rsid w:val="00956E64"/>
    <w:rsid w:val="00971118"/>
    <w:rsid w:val="009753D3"/>
    <w:rsid w:val="009940E3"/>
    <w:rsid w:val="009C03FB"/>
    <w:rsid w:val="009D4F6B"/>
    <w:rsid w:val="009D5926"/>
    <w:rsid w:val="00A22A44"/>
    <w:rsid w:val="00A3661E"/>
    <w:rsid w:val="00A805A4"/>
    <w:rsid w:val="00A97E05"/>
    <w:rsid w:val="00AA649F"/>
    <w:rsid w:val="00AC098E"/>
    <w:rsid w:val="00AD66E1"/>
    <w:rsid w:val="00B101CE"/>
    <w:rsid w:val="00B22DDB"/>
    <w:rsid w:val="00B51C5C"/>
    <w:rsid w:val="00B72AEB"/>
    <w:rsid w:val="00B85CD0"/>
    <w:rsid w:val="00BA4C9B"/>
    <w:rsid w:val="00BB6658"/>
    <w:rsid w:val="00BD2DFB"/>
    <w:rsid w:val="00BF2A39"/>
    <w:rsid w:val="00C31BC6"/>
    <w:rsid w:val="00C80C71"/>
    <w:rsid w:val="00C85A93"/>
    <w:rsid w:val="00CB4F2F"/>
    <w:rsid w:val="00CF226D"/>
    <w:rsid w:val="00D03044"/>
    <w:rsid w:val="00D27100"/>
    <w:rsid w:val="00D808F3"/>
    <w:rsid w:val="00DA00DE"/>
    <w:rsid w:val="00DD500B"/>
    <w:rsid w:val="00DD60B1"/>
    <w:rsid w:val="00DD65F7"/>
    <w:rsid w:val="00E26522"/>
    <w:rsid w:val="00E30C38"/>
    <w:rsid w:val="00E43F66"/>
    <w:rsid w:val="00E64C88"/>
    <w:rsid w:val="00E75F15"/>
    <w:rsid w:val="00E80B94"/>
    <w:rsid w:val="00EA1FDE"/>
    <w:rsid w:val="00EF1850"/>
    <w:rsid w:val="00F07F55"/>
    <w:rsid w:val="00F110A9"/>
    <w:rsid w:val="00F31288"/>
    <w:rsid w:val="00F576D3"/>
    <w:rsid w:val="00F9172F"/>
    <w:rsid w:val="00FB7E04"/>
    <w:rsid w:val="00FC4AAC"/>
    <w:rsid w:val="00FE5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75</TotalTime>
  <Pages>2</Pages>
  <Words>469</Words>
  <Characters>2678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13</cp:revision>
  <dcterms:created xsi:type="dcterms:W3CDTF">2014-04-02T06:22:00Z</dcterms:created>
  <dcterms:modified xsi:type="dcterms:W3CDTF">2014-06-02T11:53:00Z</dcterms:modified>
</cp:coreProperties>
</file>