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1C3" w:rsidRPr="008E1242" w:rsidRDefault="00AB71C3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AB71C3" w:rsidRDefault="00AB71C3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 15  Управления Федерального казначейства по Ивановской области </w:t>
      </w:r>
    </w:p>
    <w:p w:rsidR="00AB71C3" w:rsidRPr="008E1242" w:rsidRDefault="00AB71C3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146"/>
        <w:gridCol w:w="1265"/>
        <w:gridCol w:w="1615"/>
        <w:gridCol w:w="900"/>
        <w:gridCol w:w="992"/>
        <w:gridCol w:w="1168"/>
        <w:gridCol w:w="850"/>
        <w:gridCol w:w="993"/>
        <w:gridCol w:w="1649"/>
        <w:gridCol w:w="1276"/>
        <w:gridCol w:w="1762"/>
      </w:tblGrid>
      <w:tr w:rsidR="00AB71C3" w:rsidRPr="002D3A21" w:rsidTr="002D0FC2">
        <w:tc>
          <w:tcPr>
            <w:tcW w:w="425" w:type="dxa"/>
            <w:vMerge w:val="restart"/>
          </w:tcPr>
          <w:p w:rsidR="00AB71C3" w:rsidRPr="002D3A21" w:rsidRDefault="00AB71C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AB71C3" w:rsidRPr="002D3A21" w:rsidRDefault="00AB71C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46" w:type="dxa"/>
            <w:vMerge w:val="restart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772" w:type="dxa"/>
            <w:gridSpan w:val="4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011" w:type="dxa"/>
            <w:gridSpan w:val="3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649" w:type="dxa"/>
            <w:vMerge w:val="restart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762" w:type="dxa"/>
            <w:vMerge w:val="restart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AB71C3" w:rsidRPr="002D3A21" w:rsidTr="002D0FC2">
        <w:tc>
          <w:tcPr>
            <w:tcW w:w="425" w:type="dxa"/>
            <w:vMerge/>
          </w:tcPr>
          <w:p w:rsidR="00AB71C3" w:rsidRPr="002D3A21" w:rsidRDefault="00AB71C3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B71C3" w:rsidRPr="002D3A21" w:rsidRDefault="00AB71C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</w:tcPr>
          <w:p w:rsidR="00AB71C3" w:rsidRPr="002D3A21" w:rsidRDefault="00AB71C3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615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900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168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649" w:type="dxa"/>
            <w:vMerge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2D3A21" w:rsidRDefault="00AB71C3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4D7619">
        <w:trPr>
          <w:trHeight w:val="390"/>
        </w:trPr>
        <w:tc>
          <w:tcPr>
            <w:tcW w:w="425" w:type="dxa"/>
            <w:vMerge w:val="restart"/>
          </w:tcPr>
          <w:p w:rsidR="00AB71C3" w:rsidRPr="001A22C7" w:rsidRDefault="00AB71C3" w:rsidP="004D761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Дуреева Т.В.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Начальник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22C7">
              <w:rPr>
                <w:rFonts w:ascii="Verdana" w:hAnsi="Verdana"/>
                <w:sz w:val="16"/>
                <w:szCs w:val="16"/>
              </w:rPr>
              <w:t xml:space="preserve"> отдела </w:t>
            </w:r>
          </w:p>
        </w:tc>
        <w:tc>
          <w:tcPr>
            <w:tcW w:w="1265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5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1332,0</w:t>
            </w:r>
          </w:p>
        </w:tc>
        <w:tc>
          <w:tcPr>
            <w:tcW w:w="992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ВАЗ-21150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454477,22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B37A2C">
        <w:trPr>
          <w:trHeight w:val="137"/>
        </w:trPr>
        <w:tc>
          <w:tcPr>
            <w:tcW w:w="425" w:type="dxa"/>
            <w:vMerge/>
          </w:tcPr>
          <w:p w:rsidR="00AB71C3" w:rsidRPr="001A22C7" w:rsidRDefault="00AB71C3" w:rsidP="004D761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5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55,7</w:t>
            </w:r>
          </w:p>
        </w:tc>
        <w:tc>
          <w:tcPr>
            <w:tcW w:w="992" w:type="dxa"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  <w:vMerge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D761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4A6B11">
        <w:trPr>
          <w:trHeight w:val="113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1A22C7">
              <w:rPr>
                <w:sz w:val="20"/>
                <w:szCs w:val="20"/>
              </w:rPr>
              <w:t xml:space="preserve"> ребенок 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1332,0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B37A2C">
        <w:trPr>
          <w:trHeight w:val="74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5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55,7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c>
          <w:tcPr>
            <w:tcW w:w="425" w:type="dxa"/>
            <w:vMerge w:val="restart"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Краснова О.В.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ind w:left="-42" w:right="-108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Заместитель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22C7">
              <w:rPr>
                <w:rFonts w:ascii="Verdana" w:hAnsi="Verdana"/>
                <w:sz w:val="16"/>
                <w:szCs w:val="16"/>
              </w:rPr>
              <w:t xml:space="preserve"> начальника отдела </w:t>
            </w: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45,3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ВАЗ-21150</w:t>
            </w:r>
          </w:p>
        </w:tc>
        <w:tc>
          <w:tcPr>
            <w:tcW w:w="1276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291183,19</w:t>
            </w:r>
          </w:p>
        </w:tc>
        <w:tc>
          <w:tcPr>
            <w:tcW w:w="176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sz w:val="20"/>
                <w:szCs w:val="20"/>
              </w:rPr>
              <w:t>Супруг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Комната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12,7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112542,64</w:t>
            </w:r>
          </w:p>
        </w:tc>
        <w:tc>
          <w:tcPr>
            <w:tcW w:w="176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B37A2C">
        <w:trPr>
          <w:trHeight w:val="545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B71C3" w:rsidRPr="001A22C7" w:rsidRDefault="00AB71C3" w:rsidP="00B37A2C">
            <w:pPr>
              <w:shd w:val="clear" w:color="auto" w:fill="FFFFFF"/>
              <w:spacing w:line="240" w:lineRule="exact"/>
              <w:ind w:left="-13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1A22C7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45,3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rPr>
          <w:trHeight w:val="390"/>
        </w:trPr>
        <w:tc>
          <w:tcPr>
            <w:tcW w:w="425" w:type="dxa"/>
            <w:vMerge w:val="restart"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Румянцева Г.В.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Главный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22C7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47,4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ПЕЖО-308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280611,39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B37A2C">
        <w:trPr>
          <w:trHeight w:val="146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47,8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113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sz w:val="20"/>
                <w:szCs w:val="20"/>
              </w:rPr>
              <w:t>Супруг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512,0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18,0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</w:tcPr>
          <w:p w:rsidR="00AB71C3" w:rsidRPr="001A22C7" w:rsidRDefault="00AB71C3" w:rsidP="004A6B11">
            <w:pPr>
              <w:ind w:left="-79" w:right="-19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ind w:left="-79" w:right="-19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Мицубиси Лансер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135419,70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rPr>
          <w:trHeight w:val="390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34,3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4A6B11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500,0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УАЗ-396254</w:t>
            </w:r>
          </w:p>
        </w:tc>
        <w:tc>
          <w:tcPr>
            <w:tcW w:w="1276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390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Нежилое строение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41,6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/>
          </w:tcPr>
          <w:p w:rsidR="00AB71C3" w:rsidRPr="001A22C7" w:rsidRDefault="00AB71C3" w:rsidP="004A6B11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c>
          <w:tcPr>
            <w:tcW w:w="425" w:type="dxa"/>
            <w:vMerge w:val="restart"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Новожилова Т.Н.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22C7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26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41,7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237975,81</w:t>
            </w:r>
          </w:p>
        </w:tc>
        <w:tc>
          <w:tcPr>
            <w:tcW w:w="1762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E73411">
        <w:trPr>
          <w:trHeight w:val="355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sz w:val="20"/>
                <w:szCs w:val="20"/>
              </w:rPr>
              <w:t>Супруг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4A6B11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Гараж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18,0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ГАЗ 31105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112211,53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4D7619">
        <w:trPr>
          <w:trHeight w:val="112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5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8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43,0</w:t>
            </w:r>
          </w:p>
        </w:tc>
        <w:tc>
          <w:tcPr>
            <w:tcW w:w="993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195"/>
        </w:trPr>
        <w:tc>
          <w:tcPr>
            <w:tcW w:w="425" w:type="dxa"/>
            <w:vMerge w:val="restart"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Сорокина Т.В.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22C7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265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5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Общая долевая 1/4</w:t>
            </w:r>
          </w:p>
        </w:tc>
        <w:tc>
          <w:tcPr>
            <w:tcW w:w="900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45,9</w:t>
            </w:r>
          </w:p>
        </w:tc>
        <w:tc>
          <w:tcPr>
            <w:tcW w:w="99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</w:tcPr>
          <w:p w:rsidR="00AB71C3" w:rsidRPr="001A22C7" w:rsidRDefault="00AB71C3" w:rsidP="004A6B11">
            <w:pPr>
              <w:ind w:left="-79" w:right="-19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ind w:left="-79" w:right="-19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ВАЗ 2106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1085028,53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rPr>
          <w:trHeight w:val="195"/>
        </w:trPr>
        <w:tc>
          <w:tcPr>
            <w:tcW w:w="425" w:type="dxa"/>
            <w:vMerge/>
          </w:tcPr>
          <w:p w:rsidR="00AB71C3" w:rsidRPr="001A22C7" w:rsidRDefault="00AB71C3" w:rsidP="004A6B11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5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8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AB71C3" w:rsidRPr="001A22C7" w:rsidRDefault="00AB71C3" w:rsidP="00B37A2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ВАЗ 11184</w:t>
            </w:r>
          </w:p>
        </w:tc>
        <w:tc>
          <w:tcPr>
            <w:tcW w:w="1276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4A6B11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sz w:val="20"/>
                <w:szCs w:val="20"/>
              </w:rPr>
              <w:t>Супруг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45,9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96000,00</w:t>
            </w:r>
          </w:p>
        </w:tc>
        <w:tc>
          <w:tcPr>
            <w:tcW w:w="176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B71C3" w:rsidRPr="001A22C7" w:rsidRDefault="00AB71C3" w:rsidP="00B37A2C">
            <w:pPr>
              <w:shd w:val="clear" w:color="auto" w:fill="FFFFFF"/>
              <w:spacing w:line="240" w:lineRule="exact"/>
              <w:ind w:left="-13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1A22C7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45,9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AB71C3" w:rsidRPr="001A22C7" w:rsidRDefault="00AB71C3" w:rsidP="00B37A2C">
            <w:pPr>
              <w:shd w:val="clear" w:color="auto" w:fill="FFFFFF"/>
              <w:spacing w:line="240" w:lineRule="exact"/>
              <w:ind w:left="-13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1A22C7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146" w:type="dxa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45,9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9C7472">
        <w:trPr>
          <w:trHeight w:val="98"/>
        </w:trPr>
        <w:tc>
          <w:tcPr>
            <w:tcW w:w="425" w:type="dxa"/>
            <w:vMerge w:val="restart"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Землина Н.В.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746,0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237148,43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9C7472">
        <w:trPr>
          <w:trHeight w:val="97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46,6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9C7472">
        <w:trPr>
          <w:trHeight w:val="113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sz w:val="20"/>
                <w:szCs w:val="20"/>
              </w:rPr>
              <w:t>Супруг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787,0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61457,67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9C7472">
        <w:trPr>
          <w:trHeight w:val="112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39,8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195"/>
        </w:trPr>
        <w:tc>
          <w:tcPr>
            <w:tcW w:w="425" w:type="dxa"/>
            <w:vMerge w:val="restart"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Макарова Л.В.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1569,0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210097,20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rPr>
          <w:trHeight w:val="195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50,0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9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195"/>
        </w:trPr>
        <w:tc>
          <w:tcPr>
            <w:tcW w:w="425" w:type="dxa"/>
            <w:vMerge w:val="restart"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Соловьёва С.А.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265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45,8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216815,10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rPr>
          <w:trHeight w:val="195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5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8" w:type="dxa"/>
          </w:tcPr>
          <w:p w:rsidR="00AB71C3" w:rsidRPr="001A22C7" w:rsidRDefault="00AB71C3" w:rsidP="00975AE5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552,0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362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sz w:val="20"/>
                <w:szCs w:val="20"/>
              </w:rPr>
              <w:t>Супруг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shd w:val="clear" w:color="auto" w:fill="FFFFFF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45,8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552,0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 xml:space="preserve">Легковой автомобиль Нива Шевроле 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135768,31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1A22C7" w:rsidTr="002D0FC2">
        <w:trPr>
          <w:trHeight w:val="112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AB71C3" w:rsidRPr="001A22C7" w:rsidRDefault="00AB71C3" w:rsidP="00B37A2C">
            <w:pPr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AB71C3" w:rsidRPr="001A22C7" w:rsidRDefault="00AB71C3" w:rsidP="00975AE5">
            <w:pPr>
              <w:shd w:val="clear" w:color="auto" w:fill="FFFFFF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5" w:type="dxa"/>
          </w:tcPr>
          <w:p w:rsidR="00AB71C3" w:rsidRPr="001A22C7" w:rsidRDefault="00AB71C3" w:rsidP="00975AE5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900" w:type="dxa"/>
          </w:tcPr>
          <w:p w:rsidR="00AB71C3" w:rsidRPr="001A22C7" w:rsidRDefault="00AB71C3" w:rsidP="00975AE5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33,6</w:t>
            </w:r>
          </w:p>
        </w:tc>
        <w:tc>
          <w:tcPr>
            <w:tcW w:w="992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190,0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AB71C3" w:rsidRPr="001A22C7" w:rsidTr="002D0FC2">
        <w:trPr>
          <w:trHeight w:val="360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AB71C3" w:rsidRPr="001A22C7" w:rsidRDefault="00AB71C3" w:rsidP="00B37A2C">
            <w:pPr>
              <w:shd w:val="clear" w:color="auto" w:fill="FFFFFF"/>
              <w:spacing w:line="240" w:lineRule="exact"/>
              <w:ind w:left="-13" w:right="-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Несовершен-нолетний</w:t>
            </w:r>
            <w:r w:rsidRPr="001A22C7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146" w:type="dxa"/>
            <w:vMerge w:val="restart"/>
            <w:vAlign w:val="center"/>
          </w:tcPr>
          <w:p w:rsidR="00AB71C3" w:rsidRPr="001A22C7" w:rsidRDefault="00AB71C3" w:rsidP="00B37A2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5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00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168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shd w:val="clear" w:color="auto" w:fill="FFFFFF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45,8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762" w:type="dxa"/>
            <w:vMerge w:val="restart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AB71C3" w:rsidRPr="002D3A21" w:rsidTr="002D0FC2">
        <w:trPr>
          <w:trHeight w:val="360"/>
        </w:trPr>
        <w:tc>
          <w:tcPr>
            <w:tcW w:w="425" w:type="dxa"/>
            <w:vMerge/>
          </w:tcPr>
          <w:p w:rsidR="00AB71C3" w:rsidRPr="001A22C7" w:rsidRDefault="00AB71C3" w:rsidP="00975AE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AB71C3" w:rsidRPr="001A22C7" w:rsidRDefault="00AB71C3" w:rsidP="00975AE5">
            <w:pPr>
              <w:shd w:val="clear" w:color="auto" w:fill="FFFFFF"/>
              <w:spacing w:line="240" w:lineRule="exact"/>
              <w:ind w:left="-13" w:right="-19"/>
              <w:jc w:val="center"/>
              <w:rPr>
                <w:sz w:val="20"/>
                <w:szCs w:val="20"/>
              </w:rPr>
            </w:pPr>
          </w:p>
        </w:tc>
        <w:tc>
          <w:tcPr>
            <w:tcW w:w="1146" w:type="dxa"/>
            <w:vMerge/>
            <w:vAlign w:val="center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5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00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68" w:type="dxa"/>
          </w:tcPr>
          <w:p w:rsidR="00AB71C3" w:rsidRPr="001A22C7" w:rsidRDefault="00AB71C3" w:rsidP="00975AE5">
            <w:pPr>
              <w:ind w:left="-85"/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50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552,0</w:t>
            </w:r>
          </w:p>
        </w:tc>
        <w:tc>
          <w:tcPr>
            <w:tcW w:w="993" w:type="dxa"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A22C7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649" w:type="dxa"/>
            <w:vMerge/>
          </w:tcPr>
          <w:p w:rsidR="00AB71C3" w:rsidRPr="001A22C7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AB71C3" w:rsidRPr="002D3A21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62" w:type="dxa"/>
            <w:vMerge/>
          </w:tcPr>
          <w:p w:rsidR="00AB71C3" w:rsidRPr="002D3A21" w:rsidRDefault="00AB71C3" w:rsidP="00975AE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AB71C3" w:rsidRDefault="00AB71C3" w:rsidP="009D5926">
      <w:pPr>
        <w:pStyle w:val="FootnoteText"/>
        <w:ind w:firstLine="709"/>
        <w:jc w:val="both"/>
      </w:pPr>
    </w:p>
    <w:sectPr w:rsidR="00AB71C3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76B73"/>
    <w:rsid w:val="000B6DE3"/>
    <w:rsid w:val="00133887"/>
    <w:rsid w:val="00133A35"/>
    <w:rsid w:val="001425A2"/>
    <w:rsid w:val="00157453"/>
    <w:rsid w:val="001604AD"/>
    <w:rsid w:val="00163B02"/>
    <w:rsid w:val="001A22C7"/>
    <w:rsid w:val="001C1B8F"/>
    <w:rsid w:val="00213046"/>
    <w:rsid w:val="00242A14"/>
    <w:rsid w:val="00263FDB"/>
    <w:rsid w:val="002803A0"/>
    <w:rsid w:val="002C0C9A"/>
    <w:rsid w:val="002D0FC2"/>
    <w:rsid w:val="002D3A21"/>
    <w:rsid w:val="00303DFE"/>
    <w:rsid w:val="00345F8D"/>
    <w:rsid w:val="0041458D"/>
    <w:rsid w:val="00425FC1"/>
    <w:rsid w:val="00450284"/>
    <w:rsid w:val="0047434E"/>
    <w:rsid w:val="0048325F"/>
    <w:rsid w:val="0049193F"/>
    <w:rsid w:val="004A6B11"/>
    <w:rsid w:val="004C3EDB"/>
    <w:rsid w:val="004D7619"/>
    <w:rsid w:val="00506618"/>
    <w:rsid w:val="0058245C"/>
    <w:rsid w:val="00592B48"/>
    <w:rsid w:val="005B5309"/>
    <w:rsid w:val="00626313"/>
    <w:rsid w:val="00632F27"/>
    <w:rsid w:val="006330C2"/>
    <w:rsid w:val="00661149"/>
    <w:rsid w:val="006825F6"/>
    <w:rsid w:val="006B0E2B"/>
    <w:rsid w:val="007269C5"/>
    <w:rsid w:val="0073562D"/>
    <w:rsid w:val="007768D5"/>
    <w:rsid w:val="00790AA7"/>
    <w:rsid w:val="007968E7"/>
    <w:rsid w:val="007A24F9"/>
    <w:rsid w:val="007A7E14"/>
    <w:rsid w:val="0088640A"/>
    <w:rsid w:val="008E1242"/>
    <w:rsid w:val="008F2973"/>
    <w:rsid w:val="00922ED1"/>
    <w:rsid w:val="00923DF0"/>
    <w:rsid w:val="00932404"/>
    <w:rsid w:val="0093785A"/>
    <w:rsid w:val="00975AE5"/>
    <w:rsid w:val="009A5C50"/>
    <w:rsid w:val="009C7472"/>
    <w:rsid w:val="009D5926"/>
    <w:rsid w:val="00A00D45"/>
    <w:rsid w:val="00A040C6"/>
    <w:rsid w:val="00A044DF"/>
    <w:rsid w:val="00A07B94"/>
    <w:rsid w:val="00A25986"/>
    <w:rsid w:val="00AB4E69"/>
    <w:rsid w:val="00AB71C3"/>
    <w:rsid w:val="00AD32A8"/>
    <w:rsid w:val="00AD66E1"/>
    <w:rsid w:val="00AF61B6"/>
    <w:rsid w:val="00B37A2C"/>
    <w:rsid w:val="00BA2909"/>
    <w:rsid w:val="00BA6F8D"/>
    <w:rsid w:val="00BF2A39"/>
    <w:rsid w:val="00CF226D"/>
    <w:rsid w:val="00CF3084"/>
    <w:rsid w:val="00DC3138"/>
    <w:rsid w:val="00DC40AD"/>
    <w:rsid w:val="00DD2B4B"/>
    <w:rsid w:val="00E31667"/>
    <w:rsid w:val="00E33ADD"/>
    <w:rsid w:val="00E64C88"/>
    <w:rsid w:val="00E73411"/>
    <w:rsid w:val="00EB4516"/>
    <w:rsid w:val="00EC7A0C"/>
    <w:rsid w:val="00F07F55"/>
    <w:rsid w:val="00F10350"/>
    <w:rsid w:val="00F3570F"/>
    <w:rsid w:val="00F90E15"/>
    <w:rsid w:val="00FC4FC6"/>
    <w:rsid w:val="00FE6EA2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1205</TotalTime>
  <Pages>2</Pages>
  <Words>496</Words>
  <Characters>2830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14</cp:revision>
  <dcterms:created xsi:type="dcterms:W3CDTF">2014-03-31T06:41:00Z</dcterms:created>
  <dcterms:modified xsi:type="dcterms:W3CDTF">2014-05-05T10:31:00Z</dcterms:modified>
</cp:coreProperties>
</file>