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5A8" w:rsidRPr="008E1242" w:rsidRDefault="000D55A8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0D55A8" w:rsidRDefault="000D55A8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№ 7 Управления Федерального казначейства по Ивановской области </w:t>
      </w:r>
    </w:p>
    <w:p w:rsidR="000D55A8" w:rsidRPr="008E1242" w:rsidRDefault="000D55A8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14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762"/>
      </w:tblGrid>
      <w:tr w:rsidR="000D55A8" w:rsidRPr="002D3A21" w:rsidTr="006330C2">
        <w:tc>
          <w:tcPr>
            <w:tcW w:w="425" w:type="dxa"/>
            <w:vMerge w:val="restart"/>
          </w:tcPr>
          <w:p w:rsidR="000D55A8" w:rsidRPr="002D3A21" w:rsidRDefault="000D55A8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0D55A8" w:rsidRPr="002D3A21" w:rsidRDefault="000D55A8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45" w:type="dxa"/>
            <w:vMerge w:val="restart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762" w:type="dxa"/>
            <w:vMerge w:val="restart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0D55A8" w:rsidRPr="002D3A21" w:rsidTr="006330C2">
        <w:tc>
          <w:tcPr>
            <w:tcW w:w="425" w:type="dxa"/>
            <w:vMerge/>
          </w:tcPr>
          <w:p w:rsidR="000D55A8" w:rsidRPr="002D3A21" w:rsidRDefault="000D55A8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Pr="002D3A21" w:rsidRDefault="000D55A8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Pr="002D3A21" w:rsidRDefault="000D55A8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6963C3">
        <w:trPr>
          <w:trHeight w:val="362"/>
        </w:trPr>
        <w:tc>
          <w:tcPr>
            <w:tcW w:w="425" w:type="dxa"/>
          </w:tcPr>
          <w:p w:rsidR="000D55A8" w:rsidRPr="002D3A21" w:rsidRDefault="000D55A8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0D55A8" w:rsidRPr="002D3A21" w:rsidRDefault="000D55A8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Сизова М.В.</w:t>
            </w:r>
          </w:p>
        </w:tc>
        <w:tc>
          <w:tcPr>
            <w:tcW w:w="1145" w:type="dxa"/>
          </w:tcPr>
          <w:p w:rsidR="000D55A8" w:rsidRPr="002D3A21" w:rsidRDefault="000D55A8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265" w:type="dxa"/>
          </w:tcPr>
          <w:p w:rsidR="000D55A8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9512F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</w:tc>
        <w:tc>
          <w:tcPr>
            <w:tcW w:w="851" w:type="dxa"/>
          </w:tcPr>
          <w:p w:rsidR="000D55A8" w:rsidRPr="002D3A21" w:rsidRDefault="000D55A8" w:rsidP="00896EF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66,6</w:t>
            </w:r>
          </w:p>
        </w:tc>
        <w:tc>
          <w:tcPr>
            <w:tcW w:w="992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0D55A8" w:rsidRPr="002D3A21" w:rsidRDefault="000D55A8" w:rsidP="00485C5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381694,88</w:t>
            </w:r>
          </w:p>
        </w:tc>
        <w:tc>
          <w:tcPr>
            <w:tcW w:w="1762" w:type="dxa"/>
          </w:tcPr>
          <w:p w:rsidR="000D55A8" w:rsidRPr="002D3A21" w:rsidRDefault="000D55A8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A22699">
        <w:trPr>
          <w:trHeight w:val="585"/>
        </w:trPr>
        <w:tc>
          <w:tcPr>
            <w:tcW w:w="425" w:type="dxa"/>
            <w:vMerge w:val="restart"/>
          </w:tcPr>
          <w:p w:rsidR="000D55A8" w:rsidRDefault="000D55A8" w:rsidP="00054F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  <w:p w:rsidR="000D55A8" w:rsidRPr="002D3A21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0D55A8" w:rsidRPr="002D3A21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66,6</w:t>
            </w:r>
          </w:p>
        </w:tc>
        <w:tc>
          <w:tcPr>
            <w:tcW w:w="992" w:type="dxa"/>
          </w:tcPr>
          <w:p w:rsidR="000D55A8" w:rsidRPr="002D3A21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0D55A8" w:rsidRPr="002D3A21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0D55A8" w:rsidRPr="002D3A21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0D55A8" w:rsidRPr="002D3A21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0D55A8" w:rsidRPr="002D3A21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0D55A8" w:rsidRPr="00CF2EEB" w:rsidRDefault="000D55A8" w:rsidP="00E6531B">
            <w:pPr>
              <w:shd w:val="clear" w:color="auto" w:fill="FFFFFF"/>
              <w:rPr>
                <w:sz w:val="20"/>
                <w:szCs w:val="20"/>
              </w:rPr>
            </w:pPr>
            <w:r w:rsidRPr="00CF2EEB">
              <w:rPr>
                <w:sz w:val="20"/>
                <w:szCs w:val="20"/>
              </w:rPr>
              <w:t>Легковой автомобиль</w:t>
            </w:r>
          </w:p>
          <w:p w:rsidR="000D55A8" w:rsidRDefault="000D55A8" w:rsidP="00E6531B">
            <w:pPr>
              <w:shd w:val="clear" w:color="auto" w:fill="FFFFFF"/>
              <w:rPr>
                <w:sz w:val="20"/>
                <w:szCs w:val="20"/>
              </w:rPr>
            </w:pPr>
            <w:r w:rsidRPr="00CF2EEB">
              <w:rPr>
                <w:sz w:val="20"/>
                <w:szCs w:val="20"/>
                <w:lang w:val="en-US"/>
              </w:rPr>
              <w:t>NISSAN</w:t>
            </w:r>
            <w:r w:rsidRPr="00221900">
              <w:rPr>
                <w:sz w:val="20"/>
                <w:szCs w:val="20"/>
              </w:rPr>
              <w:t xml:space="preserve"> </w:t>
            </w:r>
            <w:r w:rsidRPr="00CF2EEB">
              <w:rPr>
                <w:sz w:val="20"/>
                <w:szCs w:val="20"/>
                <w:lang w:val="en-US"/>
              </w:rPr>
              <w:t>PATFINDER</w:t>
            </w:r>
          </w:p>
          <w:p w:rsidR="000D55A8" w:rsidRPr="00A22699" w:rsidRDefault="000D55A8" w:rsidP="00E6531B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Иж 2717-220</w:t>
            </w:r>
          </w:p>
        </w:tc>
        <w:tc>
          <w:tcPr>
            <w:tcW w:w="1276" w:type="dxa"/>
            <w:vMerge w:val="restart"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1370000,00</w:t>
            </w:r>
          </w:p>
        </w:tc>
        <w:tc>
          <w:tcPr>
            <w:tcW w:w="1762" w:type="dxa"/>
            <w:vMerge w:val="restart"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BB6A6D" w:rsidTr="00A22699">
        <w:trPr>
          <w:trHeight w:val="310"/>
        </w:trPr>
        <w:tc>
          <w:tcPr>
            <w:tcW w:w="425" w:type="dxa"/>
            <w:vMerge/>
          </w:tcPr>
          <w:p w:rsidR="000D55A8" w:rsidRDefault="000D55A8" w:rsidP="00054F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Здание механической мастерской</w:t>
            </w:r>
          </w:p>
        </w:tc>
        <w:tc>
          <w:tcPr>
            <w:tcW w:w="1417" w:type="dxa"/>
            <w:vMerge w:val="restart"/>
          </w:tcPr>
          <w:p w:rsidR="000D55A8" w:rsidRPr="002D3A21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  <w:vMerge w:val="restart"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1035,0</w:t>
            </w:r>
          </w:p>
        </w:tc>
        <w:tc>
          <w:tcPr>
            <w:tcW w:w="992" w:type="dxa"/>
            <w:vMerge w:val="restart"/>
          </w:tcPr>
          <w:p w:rsidR="000D55A8" w:rsidRPr="002D3A21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0D55A8" w:rsidRPr="002D3A21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0D55A8" w:rsidRPr="00CF2EEB" w:rsidRDefault="000D55A8" w:rsidP="006963C3">
            <w:pPr>
              <w:shd w:val="clear" w:color="auto" w:fill="FFFFFF"/>
              <w:ind w:left="-11" w:right="-86"/>
              <w:rPr>
                <w:sz w:val="20"/>
                <w:szCs w:val="20"/>
              </w:rPr>
            </w:pPr>
            <w:r w:rsidRPr="00CF2EEB">
              <w:rPr>
                <w:sz w:val="20"/>
                <w:szCs w:val="20"/>
              </w:rPr>
              <w:t>Грузовые автомобили:</w:t>
            </w:r>
          </w:p>
          <w:p w:rsidR="000D55A8" w:rsidRPr="00221900" w:rsidRDefault="000D55A8" w:rsidP="006963C3">
            <w:pPr>
              <w:shd w:val="clear" w:color="auto" w:fill="FFFFFF"/>
              <w:ind w:left="-11" w:right="-86"/>
              <w:rPr>
                <w:sz w:val="20"/>
                <w:szCs w:val="20"/>
              </w:rPr>
            </w:pPr>
            <w:r w:rsidRPr="00CF2EEB">
              <w:rPr>
                <w:sz w:val="20"/>
                <w:szCs w:val="20"/>
                <w:lang w:val="en-US"/>
              </w:rPr>
              <w:t>SITROEN</w:t>
            </w:r>
            <w:r w:rsidRPr="00221900">
              <w:rPr>
                <w:sz w:val="20"/>
                <w:szCs w:val="20"/>
              </w:rPr>
              <w:t xml:space="preserve"> </w:t>
            </w:r>
            <w:r w:rsidRPr="00CF2EEB">
              <w:rPr>
                <w:sz w:val="20"/>
                <w:szCs w:val="20"/>
                <w:lang w:val="en-US"/>
              </w:rPr>
              <w:t>JUMPY</w:t>
            </w:r>
            <w:r w:rsidRPr="00221900">
              <w:rPr>
                <w:sz w:val="20"/>
                <w:szCs w:val="20"/>
              </w:rPr>
              <w:t>,</w:t>
            </w:r>
          </w:p>
          <w:p w:rsidR="000D55A8" w:rsidRDefault="000D55A8" w:rsidP="006963C3">
            <w:pPr>
              <w:shd w:val="clear" w:color="auto" w:fill="FFFFFF"/>
              <w:ind w:left="-11" w:right="-86"/>
              <w:rPr>
                <w:sz w:val="20"/>
                <w:szCs w:val="20"/>
              </w:rPr>
            </w:pPr>
            <w:r w:rsidRPr="00CF2EEB">
              <w:rPr>
                <w:sz w:val="20"/>
                <w:szCs w:val="20"/>
              </w:rPr>
              <w:t>МАЗ</w:t>
            </w:r>
            <w:r w:rsidRPr="00221900">
              <w:rPr>
                <w:sz w:val="20"/>
                <w:szCs w:val="20"/>
              </w:rPr>
              <w:t>–551605221024</w:t>
            </w:r>
            <w:r>
              <w:rPr>
                <w:sz w:val="20"/>
                <w:szCs w:val="20"/>
              </w:rPr>
              <w:t>,</w:t>
            </w:r>
            <w:r w:rsidRPr="00CF2EEB">
              <w:rPr>
                <w:sz w:val="20"/>
                <w:szCs w:val="20"/>
              </w:rPr>
              <w:t xml:space="preserve"> МАЗ</w:t>
            </w:r>
            <w:r w:rsidRPr="00221900">
              <w:rPr>
                <w:sz w:val="20"/>
                <w:szCs w:val="20"/>
              </w:rPr>
              <w:t>–551605271</w:t>
            </w:r>
            <w:r>
              <w:rPr>
                <w:sz w:val="20"/>
                <w:szCs w:val="20"/>
              </w:rPr>
              <w:t>,</w:t>
            </w:r>
          </w:p>
          <w:p w:rsidR="000D55A8" w:rsidRPr="00BB6A6D" w:rsidRDefault="000D55A8" w:rsidP="006963C3">
            <w:pPr>
              <w:shd w:val="clear" w:color="auto" w:fill="FFFFFF"/>
              <w:ind w:left="-11" w:right="-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МАЗ-551605-280</w:t>
            </w:r>
          </w:p>
        </w:tc>
        <w:tc>
          <w:tcPr>
            <w:tcW w:w="1276" w:type="dxa"/>
            <w:vMerge/>
          </w:tcPr>
          <w:p w:rsidR="000D55A8" w:rsidRPr="00221900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Pr="00221900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A22699">
        <w:trPr>
          <w:trHeight w:val="307"/>
        </w:trPr>
        <w:tc>
          <w:tcPr>
            <w:tcW w:w="425" w:type="dxa"/>
            <w:vMerge/>
          </w:tcPr>
          <w:p w:rsidR="000D55A8" w:rsidRPr="00221900" w:rsidRDefault="000D55A8" w:rsidP="00054F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Pr="00221900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Pr="00221900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Pr="00221900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Pr="00221900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Pr="00221900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Pr="00221900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Pr="00221900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Pr="00221900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Pr="00221900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0D55A8" w:rsidRPr="00CF2EEB" w:rsidRDefault="000D55A8" w:rsidP="00E6531B">
            <w:pPr>
              <w:shd w:val="clear" w:color="auto" w:fill="FFFFFF"/>
              <w:rPr>
                <w:sz w:val="20"/>
                <w:szCs w:val="20"/>
              </w:rPr>
            </w:pPr>
            <w:r w:rsidRPr="00CF2EEB">
              <w:rPr>
                <w:sz w:val="20"/>
                <w:szCs w:val="20"/>
              </w:rPr>
              <w:t xml:space="preserve">Автоприцепы </w:t>
            </w:r>
          </w:p>
          <w:p w:rsidR="000D55A8" w:rsidRPr="00CF2EEB" w:rsidRDefault="000D55A8" w:rsidP="00E6531B">
            <w:pPr>
              <w:shd w:val="clear" w:color="auto" w:fill="FFFFFF"/>
              <w:rPr>
                <w:sz w:val="20"/>
                <w:szCs w:val="20"/>
              </w:rPr>
            </w:pPr>
            <w:r w:rsidRPr="00CF2EEB">
              <w:rPr>
                <w:sz w:val="20"/>
                <w:szCs w:val="20"/>
              </w:rPr>
              <w:t>ГАЗ-53-12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A22699">
        <w:trPr>
          <w:trHeight w:val="307"/>
        </w:trPr>
        <w:tc>
          <w:tcPr>
            <w:tcW w:w="425" w:type="dxa"/>
            <w:vMerge/>
          </w:tcPr>
          <w:p w:rsidR="000D55A8" w:rsidRDefault="000D55A8" w:rsidP="00054F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0D55A8" w:rsidRPr="00CF2EEB" w:rsidRDefault="000D55A8" w:rsidP="00E6531B">
            <w:pPr>
              <w:shd w:val="clear" w:color="auto" w:fill="FFFFFF"/>
              <w:rPr>
                <w:sz w:val="20"/>
                <w:szCs w:val="20"/>
              </w:rPr>
            </w:pPr>
            <w:r w:rsidRPr="00CF2EEB">
              <w:rPr>
                <w:sz w:val="20"/>
                <w:szCs w:val="20"/>
              </w:rPr>
              <w:t>Авто</w:t>
            </w:r>
            <w:r>
              <w:rPr>
                <w:sz w:val="20"/>
                <w:szCs w:val="20"/>
              </w:rPr>
              <w:t>г</w:t>
            </w:r>
            <w:r w:rsidRPr="00CF2EEB">
              <w:rPr>
                <w:sz w:val="20"/>
                <w:szCs w:val="20"/>
              </w:rPr>
              <w:t>рейдер Д3-99А-1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A22699">
        <w:trPr>
          <w:trHeight w:val="307"/>
        </w:trPr>
        <w:tc>
          <w:tcPr>
            <w:tcW w:w="425" w:type="dxa"/>
            <w:vMerge/>
          </w:tcPr>
          <w:p w:rsidR="000D55A8" w:rsidRDefault="000D55A8" w:rsidP="00054F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0D55A8" w:rsidRPr="00CF2EEB" w:rsidRDefault="000D55A8" w:rsidP="00E6531B">
            <w:pPr>
              <w:shd w:val="clear" w:color="auto" w:fill="FFFFFF"/>
              <w:rPr>
                <w:sz w:val="20"/>
                <w:szCs w:val="20"/>
              </w:rPr>
            </w:pPr>
            <w:r w:rsidRPr="00CF2EEB">
              <w:rPr>
                <w:sz w:val="20"/>
                <w:szCs w:val="20"/>
              </w:rPr>
              <w:t>Эксковатор ЭО-3323 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A22699">
        <w:trPr>
          <w:trHeight w:val="307"/>
        </w:trPr>
        <w:tc>
          <w:tcPr>
            <w:tcW w:w="425" w:type="dxa"/>
            <w:vMerge/>
          </w:tcPr>
          <w:p w:rsidR="000D55A8" w:rsidRDefault="000D55A8" w:rsidP="00054F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0D55A8" w:rsidRPr="00CF2EEB" w:rsidRDefault="000D55A8" w:rsidP="00E6531B">
            <w:pPr>
              <w:shd w:val="clear" w:color="auto" w:fill="FFFFFF"/>
              <w:rPr>
                <w:sz w:val="20"/>
                <w:szCs w:val="20"/>
              </w:rPr>
            </w:pPr>
            <w:r w:rsidRPr="00CF2EEB">
              <w:rPr>
                <w:sz w:val="20"/>
                <w:szCs w:val="20"/>
              </w:rPr>
              <w:t xml:space="preserve">Эксковатор </w:t>
            </w:r>
            <w:r>
              <w:rPr>
                <w:sz w:val="20"/>
                <w:szCs w:val="20"/>
              </w:rPr>
              <w:t>ЕК-14-30</w:t>
            </w: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415CDC">
        <w:trPr>
          <w:trHeight w:val="458"/>
        </w:trPr>
        <w:tc>
          <w:tcPr>
            <w:tcW w:w="425" w:type="dxa"/>
            <w:vMerge/>
          </w:tcPr>
          <w:p w:rsidR="000D55A8" w:rsidRDefault="000D55A8" w:rsidP="00054F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0D55A8" w:rsidRPr="00CF2EEB" w:rsidRDefault="000D55A8" w:rsidP="00E6531B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Экскаватор-погрузчик</w:t>
            </w: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387094">
        <w:trPr>
          <w:trHeight w:val="385"/>
        </w:trPr>
        <w:tc>
          <w:tcPr>
            <w:tcW w:w="425" w:type="dxa"/>
            <w:vMerge/>
          </w:tcPr>
          <w:p w:rsidR="000D55A8" w:rsidRDefault="000D55A8" w:rsidP="00054F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0D55A8" w:rsidRPr="00415CDC" w:rsidRDefault="000D55A8" w:rsidP="00E6531B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Машина коммунально-уборочная МКУХ </w:t>
            </w: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6963C3">
        <w:trPr>
          <w:trHeight w:val="246"/>
        </w:trPr>
        <w:tc>
          <w:tcPr>
            <w:tcW w:w="425" w:type="dxa"/>
            <w:vMerge/>
          </w:tcPr>
          <w:p w:rsidR="000D55A8" w:rsidRDefault="000D55A8" w:rsidP="00054F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0D55A8" w:rsidRDefault="000D55A8" w:rsidP="00E6531B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Трактор Т-150  </w:t>
            </w: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6963C3">
        <w:trPr>
          <w:trHeight w:val="201"/>
        </w:trPr>
        <w:tc>
          <w:tcPr>
            <w:tcW w:w="425" w:type="dxa"/>
            <w:vMerge/>
          </w:tcPr>
          <w:p w:rsidR="000D55A8" w:rsidRDefault="000D55A8" w:rsidP="00054F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054F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0D55A8" w:rsidRPr="006963C3" w:rsidRDefault="000D55A8" w:rsidP="006963C3">
            <w:pPr>
              <w:shd w:val="clear" w:color="auto" w:fill="FFFFFF"/>
              <w:ind w:left="-11" w:right="-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Бульдозер ДЗ-42</w:t>
            </w:r>
          </w:p>
        </w:tc>
        <w:tc>
          <w:tcPr>
            <w:tcW w:w="1276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054F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CF099B">
        <w:trPr>
          <w:trHeight w:val="605"/>
        </w:trPr>
        <w:tc>
          <w:tcPr>
            <w:tcW w:w="425" w:type="dxa"/>
          </w:tcPr>
          <w:p w:rsidR="000D55A8" w:rsidRDefault="000D55A8" w:rsidP="0051583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Default="000D55A8" w:rsidP="0051583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0D55A8" w:rsidRDefault="000D55A8" w:rsidP="0051583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66,6</w:t>
            </w:r>
          </w:p>
        </w:tc>
        <w:tc>
          <w:tcPr>
            <w:tcW w:w="992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60000,62</w:t>
            </w:r>
          </w:p>
        </w:tc>
        <w:tc>
          <w:tcPr>
            <w:tcW w:w="1762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CF099B">
        <w:trPr>
          <w:trHeight w:val="605"/>
        </w:trPr>
        <w:tc>
          <w:tcPr>
            <w:tcW w:w="425" w:type="dxa"/>
          </w:tcPr>
          <w:p w:rsidR="000D55A8" w:rsidRDefault="000D55A8" w:rsidP="0051583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Default="000D55A8" w:rsidP="0051583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0D55A8" w:rsidRDefault="000D55A8" w:rsidP="0051583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66,6</w:t>
            </w:r>
          </w:p>
        </w:tc>
        <w:tc>
          <w:tcPr>
            <w:tcW w:w="993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200,00</w:t>
            </w:r>
          </w:p>
        </w:tc>
        <w:tc>
          <w:tcPr>
            <w:tcW w:w="1762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3D714D">
        <w:trPr>
          <w:trHeight w:val="398"/>
        </w:trPr>
        <w:tc>
          <w:tcPr>
            <w:tcW w:w="425" w:type="dxa"/>
            <w:vMerge w:val="restart"/>
          </w:tcPr>
          <w:p w:rsidR="000D55A8" w:rsidRPr="002D3A21" w:rsidRDefault="000D55A8" w:rsidP="0051583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0D55A8" w:rsidRPr="002D3A21" w:rsidRDefault="000D55A8" w:rsidP="0051583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Терентьева Е.В.</w:t>
            </w:r>
          </w:p>
        </w:tc>
        <w:tc>
          <w:tcPr>
            <w:tcW w:w="1145" w:type="dxa"/>
            <w:vMerge w:val="restart"/>
          </w:tcPr>
          <w:p w:rsidR="000D55A8" w:rsidRPr="002D3A21" w:rsidRDefault="000D55A8" w:rsidP="006963C3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34,1</w:t>
            </w:r>
          </w:p>
        </w:tc>
        <w:tc>
          <w:tcPr>
            <w:tcW w:w="992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303283,58</w:t>
            </w:r>
          </w:p>
        </w:tc>
        <w:tc>
          <w:tcPr>
            <w:tcW w:w="1762" w:type="dxa"/>
            <w:vMerge w:val="restart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515836">
        <w:trPr>
          <w:trHeight w:val="130"/>
        </w:trPr>
        <w:tc>
          <w:tcPr>
            <w:tcW w:w="425" w:type="dxa"/>
            <w:vMerge/>
          </w:tcPr>
          <w:p w:rsidR="000D55A8" w:rsidRDefault="000D55A8" w:rsidP="0051583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51583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51583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44,7</w:t>
            </w:r>
          </w:p>
        </w:tc>
        <w:tc>
          <w:tcPr>
            <w:tcW w:w="992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515836">
        <w:trPr>
          <w:trHeight w:val="130"/>
        </w:trPr>
        <w:tc>
          <w:tcPr>
            <w:tcW w:w="425" w:type="dxa"/>
            <w:vMerge/>
          </w:tcPr>
          <w:p w:rsidR="000D55A8" w:rsidRDefault="000D55A8" w:rsidP="0051583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51583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51583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2557,0</w:t>
            </w:r>
          </w:p>
        </w:tc>
        <w:tc>
          <w:tcPr>
            <w:tcW w:w="992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6963C3">
        <w:trPr>
          <w:trHeight w:val="405"/>
        </w:trPr>
        <w:tc>
          <w:tcPr>
            <w:tcW w:w="425" w:type="dxa"/>
          </w:tcPr>
          <w:p w:rsidR="000D55A8" w:rsidRDefault="000D55A8" w:rsidP="0051583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0D55A8" w:rsidRDefault="000D55A8" w:rsidP="0051583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Козлова В.Б.</w:t>
            </w:r>
          </w:p>
        </w:tc>
        <w:tc>
          <w:tcPr>
            <w:tcW w:w="1145" w:type="dxa"/>
          </w:tcPr>
          <w:p w:rsidR="000D55A8" w:rsidRDefault="000D55A8" w:rsidP="00515836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0D55A8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68,2</w:t>
            </w:r>
          </w:p>
        </w:tc>
        <w:tc>
          <w:tcPr>
            <w:tcW w:w="992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0D55A8" w:rsidRPr="002D3A21" w:rsidRDefault="000D55A8" w:rsidP="0061250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0D55A8" w:rsidRDefault="000D55A8" w:rsidP="00515836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247613,01</w:t>
            </w:r>
          </w:p>
        </w:tc>
        <w:tc>
          <w:tcPr>
            <w:tcW w:w="1762" w:type="dxa"/>
          </w:tcPr>
          <w:p w:rsidR="000D55A8" w:rsidRPr="002D3A21" w:rsidRDefault="000D55A8" w:rsidP="0051583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965853">
        <w:trPr>
          <w:trHeight w:val="205"/>
        </w:trPr>
        <w:tc>
          <w:tcPr>
            <w:tcW w:w="425" w:type="dxa"/>
            <w:vMerge w:val="restart"/>
          </w:tcPr>
          <w:p w:rsidR="000D55A8" w:rsidRDefault="000D55A8" w:rsidP="0096585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0D55A8" w:rsidRDefault="000D55A8" w:rsidP="0096585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0D55A8" w:rsidRDefault="000D55A8" w:rsidP="00965853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68,2</w:t>
            </w:r>
          </w:p>
        </w:tc>
        <w:tc>
          <w:tcPr>
            <w:tcW w:w="992" w:type="dxa"/>
          </w:tcPr>
          <w:p w:rsidR="000D55A8" w:rsidRDefault="000D55A8" w:rsidP="00965853"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0D55A8" w:rsidRDefault="000D55A8" w:rsidP="00965853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373757,67</w:t>
            </w:r>
          </w:p>
        </w:tc>
        <w:tc>
          <w:tcPr>
            <w:tcW w:w="1762" w:type="dxa"/>
            <w:vMerge w:val="restart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965853">
        <w:trPr>
          <w:trHeight w:val="205"/>
        </w:trPr>
        <w:tc>
          <w:tcPr>
            <w:tcW w:w="425" w:type="dxa"/>
            <w:vMerge/>
          </w:tcPr>
          <w:p w:rsidR="000D55A8" w:rsidRDefault="000D55A8" w:rsidP="0096585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96585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965853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участок</w:t>
            </w:r>
          </w:p>
        </w:tc>
        <w:tc>
          <w:tcPr>
            <w:tcW w:w="1417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0D55A8" w:rsidRDefault="000D55A8" w:rsidP="00965853"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965853">
            <w:pPr>
              <w:jc w:val="center"/>
            </w:pPr>
          </w:p>
        </w:tc>
        <w:tc>
          <w:tcPr>
            <w:tcW w:w="1559" w:type="dxa"/>
            <w:vMerge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965853">
        <w:trPr>
          <w:trHeight w:val="205"/>
        </w:trPr>
        <w:tc>
          <w:tcPr>
            <w:tcW w:w="425" w:type="dxa"/>
            <w:vMerge/>
          </w:tcPr>
          <w:p w:rsidR="000D55A8" w:rsidRDefault="000D55A8" w:rsidP="0096585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96585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965853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27,6</w:t>
            </w:r>
          </w:p>
        </w:tc>
        <w:tc>
          <w:tcPr>
            <w:tcW w:w="992" w:type="dxa"/>
          </w:tcPr>
          <w:p w:rsidR="000D55A8" w:rsidRDefault="000D55A8" w:rsidP="00965853"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965853">
            <w:pPr>
              <w:jc w:val="center"/>
            </w:pPr>
          </w:p>
        </w:tc>
        <w:tc>
          <w:tcPr>
            <w:tcW w:w="1559" w:type="dxa"/>
            <w:vMerge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6330C2">
        <w:tc>
          <w:tcPr>
            <w:tcW w:w="425" w:type="dxa"/>
          </w:tcPr>
          <w:p w:rsidR="000D55A8" w:rsidRPr="002D3A21" w:rsidRDefault="000D55A8" w:rsidP="0096585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0D55A8" w:rsidRPr="002D3A21" w:rsidRDefault="000D55A8" w:rsidP="0096585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Кузьмичева Г.В.</w:t>
            </w:r>
          </w:p>
        </w:tc>
        <w:tc>
          <w:tcPr>
            <w:tcW w:w="1145" w:type="dxa"/>
          </w:tcPr>
          <w:p w:rsidR="000D55A8" w:rsidRPr="002D3A21" w:rsidRDefault="000D55A8" w:rsidP="00965853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</w:tc>
        <w:tc>
          <w:tcPr>
            <w:tcW w:w="851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47,0</w:t>
            </w:r>
          </w:p>
        </w:tc>
        <w:tc>
          <w:tcPr>
            <w:tcW w:w="992" w:type="dxa"/>
          </w:tcPr>
          <w:p w:rsidR="000D55A8" w:rsidRDefault="000D55A8" w:rsidP="00965853"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0D55A8" w:rsidRDefault="000D55A8" w:rsidP="00965853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D55A8" w:rsidRPr="00C449D0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248540,16</w:t>
            </w:r>
          </w:p>
        </w:tc>
        <w:tc>
          <w:tcPr>
            <w:tcW w:w="1762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6330C2">
        <w:tc>
          <w:tcPr>
            <w:tcW w:w="425" w:type="dxa"/>
          </w:tcPr>
          <w:p w:rsidR="000D55A8" w:rsidRPr="002D3A21" w:rsidRDefault="000D55A8" w:rsidP="0096585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Default="000D55A8" w:rsidP="0096585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0D55A8" w:rsidRPr="002D3A21" w:rsidRDefault="000D55A8" w:rsidP="0096585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1/4</w:t>
            </w:r>
          </w:p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47,0</w:t>
            </w:r>
          </w:p>
        </w:tc>
        <w:tc>
          <w:tcPr>
            <w:tcW w:w="992" w:type="dxa"/>
          </w:tcPr>
          <w:p w:rsidR="000D55A8" w:rsidRDefault="000D55A8" w:rsidP="00965853"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0D55A8" w:rsidRDefault="000D55A8" w:rsidP="00965853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ЛАДА 210740</w:t>
            </w:r>
          </w:p>
        </w:tc>
        <w:tc>
          <w:tcPr>
            <w:tcW w:w="1276" w:type="dxa"/>
          </w:tcPr>
          <w:p w:rsidR="000D55A8" w:rsidRPr="00C449D0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108553,80</w:t>
            </w:r>
          </w:p>
        </w:tc>
        <w:tc>
          <w:tcPr>
            <w:tcW w:w="1762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6330C2">
        <w:tc>
          <w:tcPr>
            <w:tcW w:w="425" w:type="dxa"/>
          </w:tcPr>
          <w:p w:rsidR="000D55A8" w:rsidRPr="002D3A21" w:rsidRDefault="000D55A8" w:rsidP="0096585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0D55A8" w:rsidRDefault="000D55A8" w:rsidP="00965853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Горинова Е.В.</w:t>
            </w:r>
          </w:p>
        </w:tc>
        <w:tc>
          <w:tcPr>
            <w:tcW w:w="1145" w:type="dxa"/>
          </w:tcPr>
          <w:p w:rsidR="000D55A8" w:rsidRDefault="000D55A8" w:rsidP="00965853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совместная</w:t>
            </w:r>
          </w:p>
        </w:tc>
        <w:tc>
          <w:tcPr>
            <w:tcW w:w="851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58,1</w:t>
            </w:r>
          </w:p>
        </w:tc>
        <w:tc>
          <w:tcPr>
            <w:tcW w:w="992" w:type="dxa"/>
          </w:tcPr>
          <w:p w:rsidR="000D55A8" w:rsidRPr="002D3A21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0D55A8" w:rsidRDefault="000D55A8" w:rsidP="00965853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0D55A8" w:rsidRPr="00FD356E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241443,08</w:t>
            </w:r>
          </w:p>
        </w:tc>
        <w:tc>
          <w:tcPr>
            <w:tcW w:w="1762" w:type="dxa"/>
          </w:tcPr>
          <w:p w:rsidR="000D55A8" w:rsidRDefault="000D55A8" w:rsidP="0096585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5604AF">
        <w:trPr>
          <w:trHeight w:val="33"/>
        </w:trPr>
        <w:tc>
          <w:tcPr>
            <w:tcW w:w="425" w:type="dxa"/>
            <w:vMerge w:val="restart"/>
          </w:tcPr>
          <w:p w:rsidR="000D55A8" w:rsidRDefault="000D55A8" w:rsidP="005604A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0D55A8" w:rsidRDefault="000D55A8" w:rsidP="005604A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0D55A8" w:rsidRDefault="000D55A8" w:rsidP="005604AF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500,0</w:t>
            </w:r>
          </w:p>
        </w:tc>
        <w:tc>
          <w:tcPr>
            <w:tcW w:w="992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55A8" w:rsidRDefault="000D55A8" w:rsidP="005604AF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0D55A8" w:rsidRPr="00FD356E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</w:p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КИА ДЭ (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JB</w:t>
            </w:r>
            <w:r w:rsidRPr="005604AF">
              <w:rPr>
                <w:rFonts w:ascii="Verdana" w:hAnsi="Verdana"/>
                <w:sz w:val="16"/>
                <w:szCs w:val="16"/>
              </w:rPr>
              <w:t>\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RIO</w:t>
            </w:r>
            <w:r w:rsidRPr="005604AF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760485,68</w:t>
            </w:r>
          </w:p>
        </w:tc>
        <w:tc>
          <w:tcPr>
            <w:tcW w:w="1762" w:type="dxa"/>
            <w:vMerge w:val="restart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5604AF">
        <w:trPr>
          <w:trHeight w:val="27"/>
        </w:trPr>
        <w:tc>
          <w:tcPr>
            <w:tcW w:w="425" w:type="dxa"/>
            <w:vMerge/>
          </w:tcPr>
          <w:p w:rsidR="000D55A8" w:rsidRDefault="000D55A8" w:rsidP="005604A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5604A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5604AF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24,0</w:t>
            </w:r>
          </w:p>
        </w:tc>
        <w:tc>
          <w:tcPr>
            <w:tcW w:w="992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Pr="00072E0A" w:rsidRDefault="000D55A8" w:rsidP="005604A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5604AF">
        <w:trPr>
          <w:trHeight w:val="27"/>
        </w:trPr>
        <w:tc>
          <w:tcPr>
            <w:tcW w:w="425" w:type="dxa"/>
            <w:vMerge/>
          </w:tcPr>
          <w:p w:rsidR="000D55A8" w:rsidRDefault="000D55A8" w:rsidP="005604A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5604A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5604AF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36,0</w:t>
            </w:r>
          </w:p>
        </w:tc>
        <w:tc>
          <w:tcPr>
            <w:tcW w:w="992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Pr="00072E0A" w:rsidRDefault="000D55A8" w:rsidP="005604A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5604AF">
        <w:trPr>
          <w:trHeight w:val="27"/>
        </w:trPr>
        <w:tc>
          <w:tcPr>
            <w:tcW w:w="425" w:type="dxa"/>
            <w:vMerge/>
          </w:tcPr>
          <w:p w:rsidR="000D55A8" w:rsidRDefault="000D55A8" w:rsidP="005604A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5604A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5604AF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совместная</w:t>
            </w:r>
          </w:p>
        </w:tc>
        <w:tc>
          <w:tcPr>
            <w:tcW w:w="851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58,1</w:t>
            </w:r>
          </w:p>
        </w:tc>
        <w:tc>
          <w:tcPr>
            <w:tcW w:w="992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Pr="00072E0A" w:rsidRDefault="000D55A8" w:rsidP="005604A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5604AF">
        <w:trPr>
          <w:trHeight w:val="27"/>
        </w:trPr>
        <w:tc>
          <w:tcPr>
            <w:tcW w:w="425" w:type="dxa"/>
            <w:vMerge/>
          </w:tcPr>
          <w:p w:rsidR="000D55A8" w:rsidRDefault="000D55A8" w:rsidP="005604A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5604A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5604AF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дом</w:t>
            </w:r>
          </w:p>
        </w:tc>
        <w:tc>
          <w:tcPr>
            <w:tcW w:w="1417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22,0</w:t>
            </w:r>
          </w:p>
        </w:tc>
        <w:tc>
          <w:tcPr>
            <w:tcW w:w="992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Pr="00072E0A" w:rsidRDefault="000D55A8" w:rsidP="005604A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5604AF">
        <w:trPr>
          <w:trHeight w:val="27"/>
        </w:trPr>
        <w:tc>
          <w:tcPr>
            <w:tcW w:w="425" w:type="dxa"/>
            <w:vMerge/>
          </w:tcPr>
          <w:p w:rsidR="000D55A8" w:rsidRDefault="000D55A8" w:rsidP="005604A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5604A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5604AF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24,0</w:t>
            </w:r>
          </w:p>
        </w:tc>
        <w:tc>
          <w:tcPr>
            <w:tcW w:w="992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Pr="00072E0A" w:rsidRDefault="000D55A8" w:rsidP="005604A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5604AF">
        <w:trPr>
          <w:trHeight w:val="27"/>
        </w:trPr>
        <w:tc>
          <w:tcPr>
            <w:tcW w:w="425" w:type="dxa"/>
            <w:vMerge/>
          </w:tcPr>
          <w:p w:rsidR="000D55A8" w:rsidRDefault="000D55A8" w:rsidP="005604A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5604A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5604AF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36,0</w:t>
            </w:r>
          </w:p>
        </w:tc>
        <w:tc>
          <w:tcPr>
            <w:tcW w:w="992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Pr="00072E0A" w:rsidRDefault="000D55A8" w:rsidP="005604A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F6660E">
        <w:trPr>
          <w:trHeight w:val="293"/>
        </w:trPr>
        <w:tc>
          <w:tcPr>
            <w:tcW w:w="425" w:type="dxa"/>
            <w:vMerge w:val="restart"/>
          </w:tcPr>
          <w:p w:rsidR="000D55A8" w:rsidRPr="002D3A21" w:rsidRDefault="000D55A8" w:rsidP="005604AF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  <w:vMerge w:val="restart"/>
          </w:tcPr>
          <w:p w:rsidR="000D55A8" w:rsidRDefault="000D55A8" w:rsidP="005604A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Медникова С.С.</w:t>
            </w:r>
          </w:p>
          <w:p w:rsidR="000D55A8" w:rsidRPr="0044097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 w:val="restart"/>
          </w:tcPr>
          <w:p w:rsidR="000D55A8" w:rsidRPr="002D3A21" w:rsidRDefault="000D55A8" w:rsidP="005604A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0D55A8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1016,0</w:t>
            </w:r>
          </w:p>
        </w:tc>
        <w:tc>
          <w:tcPr>
            <w:tcW w:w="992" w:type="dxa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55A8" w:rsidRDefault="000D55A8" w:rsidP="005604AF"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0D55A8" w:rsidRPr="00C449D0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0D55A8" w:rsidRPr="00FD356E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43525,81</w:t>
            </w:r>
          </w:p>
        </w:tc>
        <w:tc>
          <w:tcPr>
            <w:tcW w:w="1762" w:type="dxa"/>
            <w:vMerge w:val="restart"/>
          </w:tcPr>
          <w:p w:rsidR="000D55A8" w:rsidRPr="002D3A21" w:rsidRDefault="000D55A8" w:rsidP="005604A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F6660E">
        <w:trPr>
          <w:trHeight w:val="292"/>
        </w:trPr>
        <w:tc>
          <w:tcPr>
            <w:tcW w:w="425" w:type="dxa"/>
            <w:vMerge/>
          </w:tcPr>
          <w:p w:rsidR="000D55A8" w:rsidRDefault="000D55A8" w:rsidP="00F6660E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F6660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F6660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Pr="002D3A21" w:rsidRDefault="000D55A8" w:rsidP="00F666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0D55A8" w:rsidRPr="002D3A21" w:rsidRDefault="000D55A8" w:rsidP="00F666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0D55A8" w:rsidRDefault="000D55A8" w:rsidP="00F666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55,6</w:t>
            </w:r>
          </w:p>
        </w:tc>
        <w:tc>
          <w:tcPr>
            <w:tcW w:w="992" w:type="dxa"/>
          </w:tcPr>
          <w:p w:rsidR="000D55A8" w:rsidRPr="002D3A21" w:rsidRDefault="000D55A8" w:rsidP="00F6660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Pr="00072E0A" w:rsidRDefault="000D55A8" w:rsidP="00F6660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F666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Default="000D55A8" w:rsidP="00F666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D55A8" w:rsidRDefault="000D55A8" w:rsidP="00F666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F666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F6660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6963C3">
        <w:trPr>
          <w:trHeight w:val="482"/>
        </w:trPr>
        <w:tc>
          <w:tcPr>
            <w:tcW w:w="425" w:type="dxa"/>
            <w:vMerge/>
          </w:tcPr>
          <w:p w:rsidR="000D55A8" w:rsidRDefault="000D55A8" w:rsidP="005737A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0D55A8" w:rsidRDefault="000D55A8" w:rsidP="005737AB">
            <w:pPr>
              <w:ind w:right="-206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0D55A8" w:rsidRPr="00C350CD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0D55A8" w:rsidRPr="00C449D0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55,6</w:t>
            </w:r>
          </w:p>
        </w:tc>
        <w:tc>
          <w:tcPr>
            <w:tcW w:w="993" w:type="dxa"/>
          </w:tcPr>
          <w:p w:rsidR="000D55A8" w:rsidRDefault="000D55A8" w:rsidP="006963C3">
            <w:pPr>
              <w:jc w:val="center"/>
            </w:pPr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0D55A8" w:rsidRDefault="000D55A8" w:rsidP="005737A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6963C3">
        <w:trPr>
          <w:trHeight w:val="224"/>
        </w:trPr>
        <w:tc>
          <w:tcPr>
            <w:tcW w:w="425" w:type="dxa"/>
          </w:tcPr>
          <w:p w:rsidR="000D55A8" w:rsidRPr="002D3A21" w:rsidRDefault="000D55A8" w:rsidP="005737A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</w:tcPr>
          <w:p w:rsidR="000D55A8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Куликова Н.А.</w:t>
            </w:r>
          </w:p>
        </w:tc>
        <w:tc>
          <w:tcPr>
            <w:tcW w:w="1145" w:type="dxa"/>
          </w:tcPr>
          <w:p w:rsidR="000D55A8" w:rsidRPr="002D3A21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0D55A8" w:rsidRPr="00C350CD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0D55A8" w:rsidRPr="00C449D0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54,0</w:t>
            </w:r>
          </w:p>
        </w:tc>
        <w:tc>
          <w:tcPr>
            <w:tcW w:w="993" w:type="dxa"/>
          </w:tcPr>
          <w:p w:rsidR="000D55A8" w:rsidRDefault="000D55A8" w:rsidP="006963C3">
            <w:pPr>
              <w:jc w:val="center"/>
            </w:pPr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209000,99</w:t>
            </w:r>
          </w:p>
        </w:tc>
        <w:tc>
          <w:tcPr>
            <w:tcW w:w="1762" w:type="dxa"/>
          </w:tcPr>
          <w:p w:rsidR="000D55A8" w:rsidRDefault="000D55A8" w:rsidP="005737A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6963C3">
        <w:trPr>
          <w:trHeight w:val="180"/>
        </w:trPr>
        <w:tc>
          <w:tcPr>
            <w:tcW w:w="425" w:type="dxa"/>
          </w:tcPr>
          <w:p w:rsidR="000D55A8" w:rsidRDefault="000D55A8" w:rsidP="005737A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0D55A8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0D55A8" w:rsidRPr="00C350CD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0D55A8" w:rsidRPr="00C449D0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54,0</w:t>
            </w:r>
          </w:p>
        </w:tc>
        <w:tc>
          <w:tcPr>
            <w:tcW w:w="993" w:type="dxa"/>
          </w:tcPr>
          <w:p w:rsidR="000D55A8" w:rsidRDefault="000D55A8" w:rsidP="006963C3">
            <w:pPr>
              <w:jc w:val="center"/>
            </w:pPr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103032,00</w:t>
            </w:r>
          </w:p>
        </w:tc>
        <w:tc>
          <w:tcPr>
            <w:tcW w:w="1762" w:type="dxa"/>
          </w:tcPr>
          <w:p w:rsidR="000D55A8" w:rsidRDefault="000D55A8" w:rsidP="005737A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6963C3">
        <w:trPr>
          <w:trHeight w:val="509"/>
        </w:trPr>
        <w:tc>
          <w:tcPr>
            <w:tcW w:w="425" w:type="dxa"/>
          </w:tcPr>
          <w:p w:rsidR="000D55A8" w:rsidRDefault="000D55A8" w:rsidP="005737A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0D55A8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0D55A8" w:rsidRPr="00C350CD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0D55A8" w:rsidRPr="00C449D0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54,0</w:t>
            </w:r>
          </w:p>
        </w:tc>
        <w:tc>
          <w:tcPr>
            <w:tcW w:w="993" w:type="dxa"/>
          </w:tcPr>
          <w:p w:rsidR="000D55A8" w:rsidRDefault="000D55A8" w:rsidP="006963C3">
            <w:pPr>
              <w:jc w:val="center"/>
            </w:pPr>
            <w:r w:rsidRPr="000210F4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0D55A8" w:rsidRDefault="000D55A8" w:rsidP="005737A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C93ED2">
        <w:trPr>
          <w:trHeight w:val="265"/>
        </w:trPr>
        <w:tc>
          <w:tcPr>
            <w:tcW w:w="425" w:type="dxa"/>
            <w:vMerge w:val="restart"/>
          </w:tcPr>
          <w:p w:rsidR="000D55A8" w:rsidRPr="002D3A21" w:rsidRDefault="000D55A8" w:rsidP="005737A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  <w:vMerge w:val="restart"/>
          </w:tcPr>
          <w:p w:rsidR="000D55A8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Михайлова Н.Б.</w:t>
            </w:r>
          </w:p>
        </w:tc>
        <w:tc>
          <w:tcPr>
            <w:tcW w:w="1145" w:type="dxa"/>
            <w:vMerge w:val="restart"/>
          </w:tcPr>
          <w:p w:rsidR="000D55A8" w:rsidRPr="002D3A21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38,3</w:t>
            </w:r>
          </w:p>
        </w:tc>
        <w:tc>
          <w:tcPr>
            <w:tcW w:w="992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55A8" w:rsidRDefault="000D55A8" w:rsidP="006963C3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0D55A8" w:rsidRPr="00FD356E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0D55A8" w:rsidRDefault="000D55A8" w:rsidP="006963C3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184152,00</w:t>
            </w:r>
          </w:p>
        </w:tc>
        <w:tc>
          <w:tcPr>
            <w:tcW w:w="1762" w:type="dxa"/>
            <w:vMerge w:val="restart"/>
          </w:tcPr>
          <w:p w:rsidR="000D55A8" w:rsidRDefault="000D55A8" w:rsidP="005737A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6963C3">
        <w:trPr>
          <w:trHeight w:val="415"/>
        </w:trPr>
        <w:tc>
          <w:tcPr>
            <w:tcW w:w="425" w:type="dxa"/>
            <w:vMerge/>
          </w:tcPr>
          <w:p w:rsidR="000D55A8" w:rsidRDefault="000D55A8" w:rsidP="005737A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470,0</w:t>
            </w:r>
          </w:p>
        </w:tc>
        <w:tc>
          <w:tcPr>
            <w:tcW w:w="992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D55A8" w:rsidRPr="00FD356E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5737A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39301C">
        <w:trPr>
          <w:trHeight w:val="390"/>
        </w:trPr>
        <w:tc>
          <w:tcPr>
            <w:tcW w:w="425" w:type="dxa"/>
          </w:tcPr>
          <w:p w:rsidR="000D55A8" w:rsidRDefault="000D55A8" w:rsidP="005737A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0D55A8" w:rsidRDefault="000D55A8" w:rsidP="005737A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0D55A8" w:rsidRPr="00C350CD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38,3</w:t>
            </w:r>
          </w:p>
        </w:tc>
        <w:tc>
          <w:tcPr>
            <w:tcW w:w="993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Волга ГАЗ 3110</w:t>
            </w:r>
          </w:p>
        </w:tc>
        <w:tc>
          <w:tcPr>
            <w:tcW w:w="1276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101010,00</w:t>
            </w:r>
          </w:p>
        </w:tc>
        <w:tc>
          <w:tcPr>
            <w:tcW w:w="1762" w:type="dxa"/>
          </w:tcPr>
          <w:p w:rsidR="000D55A8" w:rsidRDefault="000D55A8" w:rsidP="005737A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354690">
        <w:trPr>
          <w:trHeight w:val="841"/>
        </w:trPr>
        <w:tc>
          <w:tcPr>
            <w:tcW w:w="425" w:type="dxa"/>
          </w:tcPr>
          <w:p w:rsidR="000D55A8" w:rsidRDefault="000D55A8" w:rsidP="002505A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0D55A8" w:rsidRDefault="000D55A8" w:rsidP="002505A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Гончаренко Н.В.</w:t>
            </w:r>
          </w:p>
        </w:tc>
        <w:tc>
          <w:tcPr>
            <w:tcW w:w="1145" w:type="dxa"/>
          </w:tcPr>
          <w:p w:rsidR="000D55A8" w:rsidRDefault="000D55A8" w:rsidP="006963C3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3 разряда</w:t>
            </w:r>
          </w:p>
        </w:tc>
        <w:tc>
          <w:tcPr>
            <w:tcW w:w="1265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34,3</w:t>
            </w:r>
          </w:p>
        </w:tc>
        <w:tc>
          <w:tcPr>
            <w:tcW w:w="992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0D55A8" w:rsidRDefault="000D55A8" w:rsidP="006963C3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0D55A8" w:rsidRPr="00FD356E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D55A8" w:rsidRDefault="000D55A8" w:rsidP="006963C3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187336,58</w:t>
            </w:r>
          </w:p>
        </w:tc>
        <w:tc>
          <w:tcPr>
            <w:tcW w:w="1762" w:type="dxa"/>
          </w:tcPr>
          <w:p w:rsidR="000D55A8" w:rsidRDefault="000D55A8" w:rsidP="002505A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6963C3">
        <w:trPr>
          <w:trHeight w:val="159"/>
        </w:trPr>
        <w:tc>
          <w:tcPr>
            <w:tcW w:w="425" w:type="dxa"/>
            <w:vMerge w:val="restart"/>
          </w:tcPr>
          <w:p w:rsidR="000D55A8" w:rsidRDefault="000D55A8" w:rsidP="00C63B2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417" w:type="dxa"/>
            <w:vMerge w:val="restart"/>
          </w:tcPr>
          <w:p w:rsidR="000D55A8" w:rsidRPr="00CE2DEB" w:rsidRDefault="000D55A8" w:rsidP="00C63B28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CE2DEB">
              <w:rPr>
                <w:rFonts w:ascii="Verdana" w:hAnsi="Verdana"/>
                <w:color w:val="000000"/>
                <w:sz w:val="16"/>
                <w:szCs w:val="16"/>
              </w:rPr>
              <w:t>Кондратьева Т.А.</w:t>
            </w:r>
          </w:p>
        </w:tc>
        <w:tc>
          <w:tcPr>
            <w:tcW w:w="1145" w:type="dxa"/>
            <w:vMerge w:val="restart"/>
          </w:tcPr>
          <w:p w:rsidR="000D55A8" w:rsidRDefault="000D55A8" w:rsidP="006963C3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3 разряда</w:t>
            </w:r>
          </w:p>
        </w:tc>
        <w:tc>
          <w:tcPr>
            <w:tcW w:w="1265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0D55A8" w:rsidRPr="00C350CD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0D55A8" w:rsidRPr="00C449D0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32,0</w:t>
            </w:r>
          </w:p>
        </w:tc>
        <w:tc>
          <w:tcPr>
            <w:tcW w:w="993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 21070</w:t>
            </w:r>
          </w:p>
        </w:tc>
        <w:tc>
          <w:tcPr>
            <w:tcW w:w="1276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181542,42</w:t>
            </w:r>
          </w:p>
        </w:tc>
        <w:tc>
          <w:tcPr>
            <w:tcW w:w="1762" w:type="dxa"/>
            <w:vMerge w:val="restart"/>
          </w:tcPr>
          <w:p w:rsidR="000D55A8" w:rsidRDefault="000D55A8" w:rsidP="00C63B2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2505AA">
        <w:trPr>
          <w:trHeight w:val="130"/>
        </w:trPr>
        <w:tc>
          <w:tcPr>
            <w:tcW w:w="425" w:type="dxa"/>
            <w:vMerge/>
          </w:tcPr>
          <w:p w:rsidR="000D55A8" w:rsidRDefault="000D55A8" w:rsidP="00C63B2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Pr="00CE2DEB" w:rsidRDefault="000D55A8" w:rsidP="00C63B28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C63B2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45,5</w:t>
            </w:r>
          </w:p>
        </w:tc>
        <w:tc>
          <w:tcPr>
            <w:tcW w:w="993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C63B2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6F7F93">
        <w:trPr>
          <w:trHeight w:val="400"/>
        </w:trPr>
        <w:tc>
          <w:tcPr>
            <w:tcW w:w="425" w:type="dxa"/>
            <w:vMerge/>
          </w:tcPr>
          <w:p w:rsidR="000D55A8" w:rsidRDefault="000D55A8" w:rsidP="00C63B2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Pr="00CE2DEB" w:rsidRDefault="000D55A8" w:rsidP="00C63B28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C63B2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350,0</w:t>
            </w:r>
          </w:p>
        </w:tc>
        <w:tc>
          <w:tcPr>
            <w:tcW w:w="993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C63B2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9930F3">
        <w:trPr>
          <w:trHeight w:val="195"/>
        </w:trPr>
        <w:tc>
          <w:tcPr>
            <w:tcW w:w="425" w:type="dxa"/>
            <w:vMerge w:val="restart"/>
          </w:tcPr>
          <w:p w:rsidR="000D55A8" w:rsidRDefault="000D55A8" w:rsidP="00C63B28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0D55A8" w:rsidRPr="00CE2DEB" w:rsidRDefault="000D55A8" w:rsidP="00C63B28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CE2DEB">
              <w:rPr>
                <w:rFonts w:ascii="Verdana" w:hAnsi="Verdana"/>
                <w:color w:val="000000"/>
                <w:sz w:val="16"/>
                <w:szCs w:val="16"/>
              </w:rPr>
              <w:t>Супруг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45" w:type="dxa"/>
            <w:vMerge w:val="restart"/>
          </w:tcPr>
          <w:p w:rsidR="000D55A8" w:rsidRDefault="000D55A8" w:rsidP="00C63B28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0D55A8" w:rsidRPr="00C350CD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45,5</w:t>
            </w:r>
          </w:p>
        </w:tc>
        <w:tc>
          <w:tcPr>
            <w:tcW w:w="993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0D55A8" w:rsidRDefault="000D55A8" w:rsidP="006963C3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152682,00</w:t>
            </w:r>
          </w:p>
        </w:tc>
        <w:tc>
          <w:tcPr>
            <w:tcW w:w="1762" w:type="dxa"/>
            <w:vMerge w:val="restart"/>
          </w:tcPr>
          <w:p w:rsidR="000D55A8" w:rsidRDefault="000D55A8" w:rsidP="00C63B2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9930F3">
        <w:trPr>
          <w:trHeight w:val="195"/>
        </w:trPr>
        <w:tc>
          <w:tcPr>
            <w:tcW w:w="425" w:type="dxa"/>
            <w:vMerge/>
          </w:tcPr>
          <w:p w:rsidR="000D55A8" w:rsidRDefault="000D55A8" w:rsidP="00CE2DE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Pr="00CE2DEB" w:rsidRDefault="000D55A8" w:rsidP="00CE2DE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CE2DE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350,0</w:t>
            </w:r>
          </w:p>
        </w:tc>
        <w:tc>
          <w:tcPr>
            <w:tcW w:w="993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9930F3">
        <w:trPr>
          <w:trHeight w:val="147"/>
        </w:trPr>
        <w:tc>
          <w:tcPr>
            <w:tcW w:w="425" w:type="dxa"/>
            <w:vMerge w:val="restart"/>
          </w:tcPr>
          <w:p w:rsidR="000D55A8" w:rsidRDefault="000D55A8" w:rsidP="00CE2DE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0D55A8" w:rsidRPr="00CE2DEB" w:rsidRDefault="000D55A8" w:rsidP="00CE2DE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Несовершен-нолетний</w:t>
            </w:r>
            <w:r w:rsidRPr="00CE2DEB">
              <w:rPr>
                <w:rFonts w:ascii="Verdana" w:hAnsi="Verdana"/>
                <w:color w:val="000000"/>
                <w:sz w:val="16"/>
                <w:szCs w:val="16"/>
              </w:rPr>
              <w:t xml:space="preserve"> ребенок</w:t>
            </w:r>
          </w:p>
        </w:tc>
        <w:tc>
          <w:tcPr>
            <w:tcW w:w="1145" w:type="dxa"/>
            <w:vMerge w:val="restart"/>
          </w:tcPr>
          <w:p w:rsidR="000D55A8" w:rsidRDefault="000D55A8" w:rsidP="00CE2DE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0D55A8" w:rsidRPr="00C350CD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D55A8" w:rsidRPr="002D3A21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0D55A8" w:rsidRPr="00C449D0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32,0</w:t>
            </w:r>
          </w:p>
        </w:tc>
        <w:tc>
          <w:tcPr>
            <w:tcW w:w="993" w:type="dxa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0D55A8" w:rsidRDefault="000D55A8" w:rsidP="006963C3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0D55A8" w:rsidRDefault="000D55A8" w:rsidP="006963C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D55A8" w:rsidRPr="002D3A21" w:rsidTr="009930F3">
        <w:trPr>
          <w:trHeight w:val="146"/>
        </w:trPr>
        <w:tc>
          <w:tcPr>
            <w:tcW w:w="425" w:type="dxa"/>
            <w:vMerge/>
          </w:tcPr>
          <w:p w:rsidR="000D55A8" w:rsidRDefault="000D55A8" w:rsidP="00CE2DE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Pr="009930F3" w:rsidRDefault="000D55A8" w:rsidP="00CE2DEB">
            <w:pPr>
              <w:jc w:val="both"/>
              <w:rPr>
                <w:rFonts w:ascii="Verdana" w:hAnsi="Verdana"/>
                <w:color w:val="FF0000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CE2DE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45,5</w:t>
            </w:r>
          </w:p>
        </w:tc>
        <w:tc>
          <w:tcPr>
            <w:tcW w:w="993" w:type="dxa"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D55A8" w:rsidRPr="002D3A21" w:rsidTr="004504FB">
        <w:trPr>
          <w:trHeight w:val="400"/>
        </w:trPr>
        <w:tc>
          <w:tcPr>
            <w:tcW w:w="425" w:type="dxa"/>
            <w:vMerge/>
          </w:tcPr>
          <w:p w:rsidR="000D55A8" w:rsidRDefault="000D55A8" w:rsidP="00CE2DE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Pr="009930F3" w:rsidRDefault="000D55A8" w:rsidP="00CE2DEB">
            <w:pPr>
              <w:jc w:val="both"/>
              <w:rPr>
                <w:rFonts w:ascii="Verdana" w:hAnsi="Verdana"/>
                <w:color w:val="FF0000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0D55A8" w:rsidRDefault="000D55A8" w:rsidP="00CE2DE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350,0</w:t>
            </w:r>
          </w:p>
        </w:tc>
        <w:tc>
          <w:tcPr>
            <w:tcW w:w="993" w:type="dxa"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0D55A8" w:rsidRDefault="000D55A8" w:rsidP="00CE2DE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0D55A8" w:rsidRDefault="000D55A8" w:rsidP="009D5926">
      <w:pPr>
        <w:pStyle w:val="FootnoteText"/>
        <w:ind w:firstLine="709"/>
        <w:jc w:val="both"/>
      </w:pPr>
    </w:p>
    <w:sectPr w:rsidR="000D55A8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01976"/>
    <w:rsid w:val="000210F4"/>
    <w:rsid w:val="00054F30"/>
    <w:rsid w:val="0006317F"/>
    <w:rsid w:val="00072E0A"/>
    <w:rsid w:val="000A0065"/>
    <w:rsid w:val="000D116D"/>
    <w:rsid w:val="000D55A8"/>
    <w:rsid w:val="000F6849"/>
    <w:rsid w:val="00113F48"/>
    <w:rsid w:val="00133887"/>
    <w:rsid w:val="00133A35"/>
    <w:rsid w:val="00140643"/>
    <w:rsid w:val="00146AC9"/>
    <w:rsid w:val="001C1B8F"/>
    <w:rsid w:val="001E214D"/>
    <w:rsid w:val="001F68A6"/>
    <w:rsid w:val="00221900"/>
    <w:rsid w:val="002245FA"/>
    <w:rsid w:val="00244E7B"/>
    <w:rsid w:val="002505AA"/>
    <w:rsid w:val="00261032"/>
    <w:rsid w:val="00263FDB"/>
    <w:rsid w:val="002803A0"/>
    <w:rsid w:val="002B1ADB"/>
    <w:rsid w:val="002D3A21"/>
    <w:rsid w:val="002F1AF3"/>
    <w:rsid w:val="00340249"/>
    <w:rsid w:val="0035218A"/>
    <w:rsid w:val="00354690"/>
    <w:rsid w:val="00387094"/>
    <w:rsid w:val="00390160"/>
    <w:rsid w:val="00390830"/>
    <w:rsid w:val="0039301C"/>
    <w:rsid w:val="003C2C7C"/>
    <w:rsid w:val="003D714D"/>
    <w:rsid w:val="003F5BF0"/>
    <w:rsid w:val="00415CDC"/>
    <w:rsid w:val="00421887"/>
    <w:rsid w:val="00437D98"/>
    <w:rsid w:val="00440971"/>
    <w:rsid w:val="004504FB"/>
    <w:rsid w:val="0047434E"/>
    <w:rsid w:val="00485C51"/>
    <w:rsid w:val="00496022"/>
    <w:rsid w:val="004E5692"/>
    <w:rsid w:val="004F41D9"/>
    <w:rsid w:val="00501297"/>
    <w:rsid w:val="00506618"/>
    <w:rsid w:val="00515836"/>
    <w:rsid w:val="005604AF"/>
    <w:rsid w:val="005737AB"/>
    <w:rsid w:val="00576BE7"/>
    <w:rsid w:val="005B5556"/>
    <w:rsid w:val="005C3E30"/>
    <w:rsid w:val="005C4E5E"/>
    <w:rsid w:val="005E2D51"/>
    <w:rsid w:val="00612509"/>
    <w:rsid w:val="00632F27"/>
    <w:rsid w:val="006330C2"/>
    <w:rsid w:val="00637ABF"/>
    <w:rsid w:val="00661149"/>
    <w:rsid w:val="006963C3"/>
    <w:rsid w:val="006B0E2B"/>
    <w:rsid w:val="006B391B"/>
    <w:rsid w:val="006B4976"/>
    <w:rsid w:val="006F7F93"/>
    <w:rsid w:val="007269C5"/>
    <w:rsid w:val="007346BC"/>
    <w:rsid w:val="00750557"/>
    <w:rsid w:val="00756BD4"/>
    <w:rsid w:val="007657DE"/>
    <w:rsid w:val="0078540C"/>
    <w:rsid w:val="00790AA7"/>
    <w:rsid w:val="007968E7"/>
    <w:rsid w:val="007E1632"/>
    <w:rsid w:val="00852E0E"/>
    <w:rsid w:val="008737B6"/>
    <w:rsid w:val="00896EFD"/>
    <w:rsid w:val="008C0797"/>
    <w:rsid w:val="008E1242"/>
    <w:rsid w:val="008F2973"/>
    <w:rsid w:val="008F5028"/>
    <w:rsid w:val="0092566B"/>
    <w:rsid w:val="00941714"/>
    <w:rsid w:val="009512F8"/>
    <w:rsid w:val="00965853"/>
    <w:rsid w:val="00974275"/>
    <w:rsid w:val="009869F3"/>
    <w:rsid w:val="009930F3"/>
    <w:rsid w:val="009C3D59"/>
    <w:rsid w:val="009D5926"/>
    <w:rsid w:val="009F2296"/>
    <w:rsid w:val="00A10226"/>
    <w:rsid w:val="00A22699"/>
    <w:rsid w:val="00A4463A"/>
    <w:rsid w:val="00A632F2"/>
    <w:rsid w:val="00A70C72"/>
    <w:rsid w:val="00AA76F4"/>
    <w:rsid w:val="00AD66E1"/>
    <w:rsid w:val="00AF54A6"/>
    <w:rsid w:val="00B148BC"/>
    <w:rsid w:val="00B17479"/>
    <w:rsid w:val="00B178F4"/>
    <w:rsid w:val="00B34EDF"/>
    <w:rsid w:val="00B6130D"/>
    <w:rsid w:val="00B70DCC"/>
    <w:rsid w:val="00BB6A6D"/>
    <w:rsid w:val="00BD1B84"/>
    <w:rsid w:val="00BE4447"/>
    <w:rsid w:val="00BF2A39"/>
    <w:rsid w:val="00C350CD"/>
    <w:rsid w:val="00C449D0"/>
    <w:rsid w:val="00C63B28"/>
    <w:rsid w:val="00C93ED2"/>
    <w:rsid w:val="00CB140A"/>
    <w:rsid w:val="00CE2DEB"/>
    <w:rsid w:val="00CF099B"/>
    <w:rsid w:val="00CF226D"/>
    <w:rsid w:val="00CF2EEB"/>
    <w:rsid w:val="00D730F0"/>
    <w:rsid w:val="00D73A0C"/>
    <w:rsid w:val="00D7784F"/>
    <w:rsid w:val="00D84553"/>
    <w:rsid w:val="00DC3138"/>
    <w:rsid w:val="00E05184"/>
    <w:rsid w:val="00E13B89"/>
    <w:rsid w:val="00E15ED5"/>
    <w:rsid w:val="00E16C28"/>
    <w:rsid w:val="00E451D9"/>
    <w:rsid w:val="00E50DC3"/>
    <w:rsid w:val="00E6163E"/>
    <w:rsid w:val="00E64C88"/>
    <w:rsid w:val="00E6531B"/>
    <w:rsid w:val="00E72323"/>
    <w:rsid w:val="00E856DE"/>
    <w:rsid w:val="00E9678D"/>
    <w:rsid w:val="00F07F55"/>
    <w:rsid w:val="00F37DBA"/>
    <w:rsid w:val="00F44BF8"/>
    <w:rsid w:val="00F6660E"/>
    <w:rsid w:val="00F90E15"/>
    <w:rsid w:val="00FC4FC6"/>
    <w:rsid w:val="00FD356E"/>
    <w:rsid w:val="00FF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163</TotalTime>
  <Pages>3</Pages>
  <Words>627</Words>
  <Characters>3577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SidorychevaAV</dc:creator>
  <cp:keywords/>
  <dc:description/>
  <cp:lastModifiedBy>ShapovalovaYUA</cp:lastModifiedBy>
  <cp:revision>8</cp:revision>
  <dcterms:created xsi:type="dcterms:W3CDTF">2014-04-22T06:23:00Z</dcterms:created>
  <dcterms:modified xsi:type="dcterms:W3CDTF">2014-05-05T11:22:00Z</dcterms:modified>
</cp:coreProperties>
</file>