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3B3" w:rsidRPr="008E1242" w:rsidRDefault="009633B3" w:rsidP="009D5926">
      <w:pPr>
        <w:ind w:right="-603" w:hanging="709"/>
        <w:jc w:val="center"/>
        <w:rPr>
          <w:rStyle w:val="Strong"/>
          <w:color w:val="333333"/>
          <w:sz w:val="28"/>
          <w:szCs w:val="28"/>
        </w:rPr>
      </w:pPr>
      <w:r w:rsidRPr="008E1242">
        <w:rPr>
          <w:rStyle w:val="Strong"/>
          <w:color w:val="333333"/>
          <w:sz w:val="28"/>
          <w:szCs w:val="28"/>
        </w:rPr>
        <w:t>Сведения</w:t>
      </w:r>
    </w:p>
    <w:p w:rsidR="009633B3" w:rsidRDefault="009633B3" w:rsidP="009D5926">
      <w:pPr>
        <w:ind w:left="-567" w:right="-603" w:firstLine="425"/>
        <w:jc w:val="center"/>
        <w:rPr>
          <w:rStyle w:val="Strong"/>
          <w:color w:val="333333"/>
          <w:sz w:val="28"/>
          <w:szCs w:val="28"/>
        </w:rPr>
      </w:pPr>
      <w:r w:rsidRPr="008E1242">
        <w:rPr>
          <w:rStyle w:val="Strong"/>
          <w:color w:val="333333"/>
          <w:sz w:val="28"/>
          <w:szCs w:val="28"/>
        </w:rPr>
        <w:t>о доходах, расходах, об имуществе и обязательствах имущественного характера федеральных государственных граж</w:t>
      </w:r>
      <w:r>
        <w:rPr>
          <w:rStyle w:val="Strong"/>
          <w:color w:val="333333"/>
          <w:sz w:val="28"/>
          <w:szCs w:val="28"/>
        </w:rPr>
        <w:t xml:space="preserve">данских служащих отдела кадров Управления Федерального казначейства по Ивановской области </w:t>
      </w:r>
    </w:p>
    <w:p w:rsidR="009633B3" w:rsidRPr="008E1242" w:rsidRDefault="009633B3" w:rsidP="009D5926">
      <w:pPr>
        <w:ind w:left="-567" w:right="-603" w:firstLine="425"/>
        <w:jc w:val="center"/>
        <w:rPr>
          <w:rStyle w:val="Strong"/>
          <w:color w:val="333333"/>
          <w:sz w:val="28"/>
          <w:szCs w:val="28"/>
        </w:rPr>
      </w:pPr>
      <w:r>
        <w:rPr>
          <w:rStyle w:val="Strong"/>
          <w:color w:val="333333"/>
          <w:sz w:val="28"/>
          <w:szCs w:val="28"/>
        </w:rPr>
        <w:t>за п</w:t>
      </w:r>
      <w:r w:rsidRPr="008E1242">
        <w:rPr>
          <w:rStyle w:val="Strong"/>
          <w:color w:val="333333"/>
          <w:sz w:val="28"/>
          <w:szCs w:val="28"/>
        </w:rPr>
        <w:t>ериод с 1 января 2013 года по 31 декабря 2013 года</w:t>
      </w:r>
    </w:p>
    <w:tbl>
      <w:tblPr>
        <w:tblpPr w:leftFromText="180" w:rightFromText="180" w:vertAnchor="text" w:horzAnchor="margin" w:tblpXSpec="center" w:tblpY="13"/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92"/>
        <w:gridCol w:w="1417"/>
        <w:gridCol w:w="1276"/>
        <w:gridCol w:w="1167"/>
        <w:gridCol w:w="1417"/>
        <w:gridCol w:w="851"/>
        <w:gridCol w:w="992"/>
        <w:gridCol w:w="1276"/>
        <w:gridCol w:w="850"/>
        <w:gridCol w:w="993"/>
        <w:gridCol w:w="1559"/>
        <w:gridCol w:w="1276"/>
        <w:gridCol w:w="1762"/>
      </w:tblGrid>
      <w:tr w:rsidR="009633B3" w:rsidRPr="002D3A21" w:rsidTr="00FE13A0">
        <w:tc>
          <w:tcPr>
            <w:tcW w:w="392" w:type="dxa"/>
            <w:vMerge w:val="restart"/>
          </w:tcPr>
          <w:p w:rsidR="009633B3" w:rsidRPr="002D3A21" w:rsidRDefault="009633B3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№</w:t>
            </w:r>
          </w:p>
          <w:p w:rsidR="009633B3" w:rsidRPr="002D3A21" w:rsidRDefault="009633B3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п/п</w:t>
            </w:r>
          </w:p>
        </w:tc>
        <w:tc>
          <w:tcPr>
            <w:tcW w:w="1417" w:type="dxa"/>
            <w:vMerge w:val="restart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276" w:type="dxa"/>
            <w:vMerge w:val="restart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Должность</w:t>
            </w:r>
          </w:p>
        </w:tc>
        <w:tc>
          <w:tcPr>
            <w:tcW w:w="4427" w:type="dxa"/>
            <w:gridSpan w:val="4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119" w:type="dxa"/>
            <w:gridSpan w:val="3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Транспортные средства</w:t>
            </w:r>
          </w:p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(вид, марка)</w:t>
            </w:r>
          </w:p>
        </w:tc>
        <w:tc>
          <w:tcPr>
            <w:tcW w:w="1276" w:type="dxa"/>
            <w:vMerge w:val="restart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Деклариро-ванный годовой доход</w:t>
            </w:r>
            <w:r>
              <w:rPr>
                <w:rStyle w:val="FootnoteReference"/>
                <w:rFonts w:ascii="Verdana" w:hAnsi="Verdana"/>
                <w:sz w:val="16"/>
                <w:szCs w:val="16"/>
              </w:rPr>
              <w:t>1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(руб.)</w:t>
            </w:r>
          </w:p>
        </w:tc>
        <w:tc>
          <w:tcPr>
            <w:tcW w:w="1762" w:type="dxa"/>
            <w:vMerge w:val="restart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Сведения об источниках получения средств, за счет которых совершена сделка</w:t>
            </w:r>
            <w:r>
              <w:rPr>
                <w:rStyle w:val="FootnoteReference"/>
                <w:rFonts w:ascii="Verdana" w:hAnsi="Verdana"/>
                <w:sz w:val="16"/>
                <w:szCs w:val="16"/>
              </w:rPr>
              <w:t>2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(вид приобретенного имущества, источники)</w:t>
            </w:r>
          </w:p>
        </w:tc>
      </w:tr>
      <w:tr w:rsidR="009633B3" w:rsidRPr="002D3A21" w:rsidTr="00FE13A0">
        <w:tc>
          <w:tcPr>
            <w:tcW w:w="392" w:type="dxa"/>
            <w:vMerge/>
          </w:tcPr>
          <w:p w:rsidR="009633B3" w:rsidRPr="002D3A21" w:rsidRDefault="009633B3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9633B3" w:rsidRPr="002D3A21" w:rsidRDefault="009633B3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633B3" w:rsidRPr="002D3A21" w:rsidRDefault="009633B3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67" w:type="dxa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1417" w:type="dxa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собствен-ности</w:t>
            </w:r>
          </w:p>
        </w:tc>
        <w:tc>
          <w:tcPr>
            <w:tcW w:w="851" w:type="dxa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пло-щадь (кв.м)</w:t>
            </w:r>
          </w:p>
        </w:tc>
        <w:tc>
          <w:tcPr>
            <w:tcW w:w="992" w:type="dxa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страна распо-ложения</w:t>
            </w:r>
          </w:p>
        </w:tc>
        <w:tc>
          <w:tcPr>
            <w:tcW w:w="1276" w:type="dxa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850" w:type="dxa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пло-щадь (кв.м)</w:t>
            </w:r>
          </w:p>
        </w:tc>
        <w:tc>
          <w:tcPr>
            <w:tcW w:w="993" w:type="dxa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страна распо-ложения</w:t>
            </w:r>
          </w:p>
        </w:tc>
        <w:tc>
          <w:tcPr>
            <w:tcW w:w="1559" w:type="dxa"/>
            <w:vMerge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9633B3" w:rsidRPr="002D3A21" w:rsidTr="00FE13A0">
        <w:tc>
          <w:tcPr>
            <w:tcW w:w="392" w:type="dxa"/>
            <w:vMerge w:val="restart"/>
          </w:tcPr>
          <w:p w:rsidR="009633B3" w:rsidRPr="002D3A21" w:rsidRDefault="009633B3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1417" w:type="dxa"/>
            <w:vMerge w:val="restart"/>
          </w:tcPr>
          <w:p w:rsidR="009633B3" w:rsidRPr="002D3A21" w:rsidRDefault="009633B3" w:rsidP="00457987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Кротков С.Л.</w:t>
            </w:r>
          </w:p>
        </w:tc>
        <w:tc>
          <w:tcPr>
            <w:tcW w:w="1276" w:type="dxa"/>
            <w:vMerge w:val="restart"/>
          </w:tcPr>
          <w:p w:rsidR="009633B3" w:rsidRPr="002D3A21" w:rsidRDefault="009633B3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Начальник отдела</w:t>
            </w:r>
          </w:p>
        </w:tc>
        <w:tc>
          <w:tcPr>
            <w:tcW w:w="1167" w:type="dxa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417" w:type="dxa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62,0</w:t>
            </w:r>
          </w:p>
        </w:tc>
        <w:tc>
          <w:tcPr>
            <w:tcW w:w="992" w:type="dxa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9633B3" w:rsidRPr="002D3A21" w:rsidRDefault="009633B3" w:rsidP="007928E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Легковой автомобиль Опель Астра </w:t>
            </w:r>
          </w:p>
        </w:tc>
        <w:tc>
          <w:tcPr>
            <w:tcW w:w="1276" w:type="dxa"/>
            <w:vMerge w:val="restart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822323,57</w:t>
            </w:r>
          </w:p>
        </w:tc>
        <w:tc>
          <w:tcPr>
            <w:tcW w:w="1762" w:type="dxa"/>
            <w:vMerge w:val="restart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9633B3" w:rsidRPr="002D3A21" w:rsidTr="00FE13A0">
        <w:tc>
          <w:tcPr>
            <w:tcW w:w="392" w:type="dxa"/>
            <w:vMerge/>
          </w:tcPr>
          <w:p w:rsidR="009633B3" w:rsidRPr="002D3A21" w:rsidRDefault="009633B3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9633B3" w:rsidRPr="002D3A21" w:rsidRDefault="009633B3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633B3" w:rsidRPr="002D3A21" w:rsidRDefault="009633B3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67" w:type="dxa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Гараж</w:t>
            </w:r>
          </w:p>
        </w:tc>
        <w:tc>
          <w:tcPr>
            <w:tcW w:w="1417" w:type="dxa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24,2</w:t>
            </w:r>
          </w:p>
        </w:tc>
        <w:tc>
          <w:tcPr>
            <w:tcW w:w="992" w:type="dxa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9633B3" w:rsidRPr="002D3A21" w:rsidTr="00FE13A0">
        <w:tc>
          <w:tcPr>
            <w:tcW w:w="392" w:type="dxa"/>
            <w:vMerge/>
          </w:tcPr>
          <w:p w:rsidR="009633B3" w:rsidRPr="002D3A21" w:rsidRDefault="009633B3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9633B3" w:rsidRPr="002D3A21" w:rsidRDefault="009633B3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Супруга</w:t>
            </w:r>
          </w:p>
        </w:tc>
        <w:tc>
          <w:tcPr>
            <w:tcW w:w="1276" w:type="dxa"/>
          </w:tcPr>
          <w:p w:rsidR="009633B3" w:rsidRPr="002D3A21" w:rsidRDefault="009633B3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67" w:type="dxa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62,0</w:t>
            </w:r>
          </w:p>
        </w:tc>
        <w:tc>
          <w:tcPr>
            <w:tcW w:w="993" w:type="dxa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162596,35</w:t>
            </w:r>
          </w:p>
        </w:tc>
        <w:tc>
          <w:tcPr>
            <w:tcW w:w="1762" w:type="dxa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9633B3" w:rsidRPr="002D3A21" w:rsidTr="00FE13A0">
        <w:tc>
          <w:tcPr>
            <w:tcW w:w="392" w:type="dxa"/>
            <w:vMerge w:val="restart"/>
          </w:tcPr>
          <w:p w:rsidR="009633B3" w:rsidRPr="002D3A21" w:rsidRDefault="009633B3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1417" w:type="dxa"/>
            <w:vMerge w:val="restart"/>
          </w:tcPr>
          <w:p w:rsidR="009633B3" w:rsidRPr="002D3A21" w:rsidRDefault="009633B3" w:rsidP="00457987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Сидорычева А.В.</w:t>
            </w:r>
          </w:p>
        </w:tc>
        <w:tc>
          <w:tcPr>
            <w:tcW w:w="1276" w:type="dxa"/>
            <w:vMerge w:val="restart"/>
          </w:tcPr>
          <w:p w:rsidR="009633B3" w:rsidRPr="002D3A21" w:rsidRDefault="009633B3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Заместитель начальника отдела</w:t>
            </w:r>
          </w:p>
        </w:tc>
        <w:tc>
          <w:tcPr>
            <w:tcW w:w="1167" w:type="dxa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442,0</w:t>
            </w:r>
          </w:p>
        </w:tc>
        <w:tc>
          <w:tcPr>
            <w:tcW w:w="992" w:type="dxa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850" w:type="dxa"/>
            <w:vMerge w:val="restart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24,4</w:t>
            </w:r>
          </w:p>
        </w:tc>
        <w:tc>
          <w:tcPr>
            <w:tcW w:w="993" w:type="dxa"/>
            <w:vMerge w:val="restart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9633B3" w:rsidRPr="002D3A21" w:rsidRDefault="009633B3" w:rsidP="007928E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Легковой автомобиль </w:t>
            </w:r>
            <w:r w:rsidRPr="00C42259">
              <w:rPr>
                <w:rFonts w:ascii="Verdana" w:hAnsi="Verdana"/>
                <w:sz w:val="16"/>
                <w:szCs w:val="16"/>
              </w:rPr>
              <w:t xml:space="preserve"> Peugout 308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C42259">
              <w:rPr>
                <w:rFonts w:ascii="Verdana" w:hAnsi="Verdana"/>
                <w:sz w:val="16"/>
                <w:szCs w:val="16"/>
              </w:rPr>
              <w:t>379642,38</w:t>
            </w:r>
          </w:p>
        </w:tc>
        <w:tc>
          <w:tcPr>
            <w:tcW w:w="1762" w:type="dxa"/>
            <w:vMerge w:val="restart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9633B3" w:rsidRPr="002D3A21" w:rsidTr="00FE13A0">
        <w:tc>
          <w:tcPr>
            <w:tcW w:w="392" w:type="dxa"/>
            <w:vMerge/>
          </w:tcPr>
          <w:p w:rsidR="009633B3" w:rsidRDefault="009633B3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9633B3" w:rsidRDefault="009633B3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633B3" w:rsidRDefault="009633B3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67" w:type="dxa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81,7</w:t>
            </w:r>
          </w:p>
        </w:tc>
        <w:tc>
          <w:tcPr>
            <w:tcW w:w="992" w:type="dxa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9633B3" w:rsidRPr="002D3A21" w:rsidTr="00FE13A0">
        <w:tc>
          <w:tcPr>
            <w:tcW w:w="392" w:type="dxa"/>
            <w:vMerge/>
          </w:tcPr>
          <w:p w:rsidR="009633B3" w:rsidRDefault="009633B3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9633B3" w:rsidRDefault="009633B3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633B3" w:rsidRDefault="009633B3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67" w:type="dxa"/>
          </w:tcPr>
          <w:p w:rsidR="009633B3" w:rsidRDefault="009633B3" w:rsidP="004579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9633B3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75/100</w:t>
            </w:r>
          </w:p>
        </w:tc>
        <w:tc>
          <w:tcPr>
            <w:tcW w:w="851" w:type="dxa"/>
          </w:tcPr>
          <w:p w:rsidR="009633B3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71,8</w:t>
            </w:r>
          </w:p>
        </w:tc>
        <w:tc>
          <w:tcPr>
            <w:tcW w:w="992" w:type="dxa"/>
          </w:tcPr>
          <w:p w:rsidR="009633B3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9633B3" w:rsidRPr="002D3A21" w:rsidTr="00FE13A0">
        <w:tc>
          <w:tcPr>
            <w:tcW w:w="392" w:type="dxa"/>
            <w:vMerge/>
          </w:tcPr>
          <w:p w:rsidR="009633B3" w:rsidRDefault="009633B3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9633B3" w:rsidRDefault="009633B3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633B3" w:rsidRDefault="009633B3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67" w:type="dxa"/>
          </w:tcPr>
          <w:p w:rsidR="009633B3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Гараж </w:t>
            </w:r>
          </w:p>
        </w:tc>
        <w:tc>
          <w:tcPr>
            <w:tcW w:w="1417" w:type="dxa"/>
          </w:tcPr>
          <w:p w:rsidR="009633B3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9633B3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24,2</w:t>
            </w:r>
          </w:p>
        </w:tc>
        <w:tc>
          <w:tcPr>
            <w:tcW w:w="992" w:type="dxa"/>
          </w:tcPr>
          <w:p w:rsidR="009633B3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9633B3" w:rsidRPr="002D3A21" w:rsidTr="00FE13A0">
        <w:tc>
          <w:tcPr>
            <w:tcW w:w="392" w:type="dxa"/>
            <w:vMerge/>
          </w:tcPr>
          <w:p w:rsidR="009633B3" w:rsidRDefault="009633B3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9633B3" w:rsidRDefault="009633B3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633B3" w:rsidRDefault="009633B3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67" w:type="dxa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Хозяйственное строение</w:t>
            </w:r>
          </w:p>
        </w:tc>
        <w:tc>
          <w:tcPr>
            <w:tcW w:w="1417" w:type="dxa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36,3</w:t>
            </w:r>
          </w:p>
        </w:tc>
        <w:tc>
          <w:tcPr>
            <w:tcW w:w="992" w:type="dxa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9633B3" w:rsidRPr="002D3A21" w:rsidTr="00FE13A0">
        <w:tc>
          <w:tcPr>
            <w:tcW w:w="392" w:type="dxa"/>
            <w:vMerge w:val="restart"/>
          </w:tcPr>
          <w:p w:rsidR="009633B3" w:rsidRPr="002D3A21" w:rsidRDefault="009633B3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1417" w:type="dxa"/>
            <w:vMerge w:val="restart"/>
          </w:tcPr>
          <w:p w:rsidR="009633B3" w:rsidRPr="002D3A21" w:rsidRDefault="009633B3" w:rsidP="00457987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Алешина Г.В.</w:t>
            </w:r>
          </w:p>
        </w:tc>
        <w:tc>
          <w:tcPr>
            <w:tcW w:w="1276" w:type="dxa"/>
            <w:vMerge w:val="restart"/>
          </w:tcPr>
          <w:p w:rsidR="009633B3" w:rsidRPr="002D3A21" w:rsidRDefault="009633B3" w:rsidP="00661149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Главный специалист-эксперт</w:t>
            </w:r>
          </w:p>
        </w:tc>
        <w:tc>
          <w:tcPr>
            <w:tcW w:w="1167" w:type="dxa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41,8</w:t>
            </w:r>
          </w:p>
        </w:tc>
        <w:tc>
          <w:tcPr>
            <w:tcW w:w="992" w:type="dxa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274027,80</w:t>
            </w:r>
          </w:p>
        </w:tc>
        <w:tc>
          <w:tcPr>
            <w:tcW w:w="1762" w:type="dxa"/>
            <w:vMerge w:val="restart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9633B3" w:rsidRPr="002D3A21" w:rsidTr="00FE13A0">
        <w:tc>
          <w:tcPr>
            <w:tcW w:w="392" w:type="dxa"/>
            <w:vMerge/>
          </w:tcPr>
          <w:p w:rsidR="009633B3" w:rsidRDefault="009633B3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9633B3" w:rsidRDefault="009633B3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633B3" w:rsidRDefault="009633B3" w:rsidP="00661149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67" w:type="dxa"/>
          </w:tcPr>
          <w:p w:rsidR="009633B3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9633B3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9633B3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52,1</w:t>
            </w:r>
          </w:p>
        </w:tc>
        <w:tc>
          <w:tcPr>
            <w:tcW w:w="992" w:type="dxa"/>
          </w:tcPr>
          <w:p w:rsidR="009633B3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9633B3" w:rsidRPr="002D3A21" w:rsidTr="00FE13A0">
        <w:tc>
          <w:tcPr>
            <w:tcW w:w="392" w:type="dxa"/>
            <w:vMerge/>
          </w:tcPr>
          <w:p w:rsidR="009633B3" w:rsidRPr="002D3A21" w:rsidRDefault="009633B3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9633B3" w:rsidRPr="002D3A21" w:rsidRDefault="009633B3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276" w:type="dxa"/>
          </w:tcPr>
          <w:p w:rsidR="009633B3" w:rsidRPr="002D3A21" w:rsidRDefault="009633B3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67" w:type="dxa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41,8</w:t>
            </w:r>
          </w:p>
        </w:tc>
        <w:tc>
          <w:tcPr>
            <w:tcW w:w="993" w:type="dxa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9633B3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Легковой автомобиль «Волга» </w:t>
            </w:r>
          </w:p>
          <w:p w:rsidR="009633B3" w:rsidRPr="002D3A21" w:rsidRDefault="009633B3" w:rsidP="007928E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ГАЗ-3102</w:t>
            </w:r>
          </w:p>
        </w:tc>
        <w:tc>
          <w:tcPr>
            <w:tcW w:w="1276" w:type="dxa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566068,49</w:t>
            </w:r>
          </w:p>
        </w:tc>
        <w:tc>
          <w:tcPr>
            <w:tcW w:w="1762" w:type="dxa"/>
          </w:tcPr>
          <w:p w:rsidR="009633B3" w:rsidRPr="002D3A21" w:rsidRDefault="009633B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9633B3" w:rsidRPr="002D3A21" w:rsidTr="00FE13A0">
        <w:tc>
          <w:tcPr>
            <w:tcW w:w="392" w:type="dxa"/>
            <w:vMerge w:val="restart"/>
          </w:tcPr>
          <w:p w:rsidR="009633B3" w:rsidRPr="002D3A21" w:rsidRDefault="009633B3" w:rsidP="00661149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1417" w:type="dxa"/>
            <w:vMerge w:val="restart"/>
          </w:tcPr>
          <w:p w:rsidR="009633B3" w:rsidRPr="002D3A21" w:rsidRDefault="009633B3" w:rsidP="00457987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Ковшова Л.М.</w:t>
            </w:r>
          </w:p>
        </w:tc>
        <w:tc>
          <w:tcPr>
            <w:tcW w:w="1276" w:type="dxa"/>
            <w:vMerge w:val="restart"/>
          </w:tcPr>
          <w:p w:rsidR="009633B3" w:rsidRPr="002D3A21" w:rsidRDefault="009633B3" w:rsidP="00661149">
            <w:pPr>
              <w:ind w:right="-206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Главный специалист-эксперт</w:t>
            </w:r>
          </w:p>
        </w:tc>
        <w:tc>
          <w:tcPr>
            <w:tcW w:w="1167" w:type="dxa"/>
          </w:tcPr>
          <w:p w:rsidR="009633B3" w:rsidRPr="002D3A21" w:rsidRDefault="009633B3" w:rsidP="004579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417" w:type="dxa"/>
          </w:tcPr>
          <w:p w:rsidR="009633B3" w:rsidRDefault="009633B3" w:rsidP="00457987">
            <w:pPr>
              <w:jc w:val="center"/>
            </w:pPr>
            <w:r w:rsidRPr="00A34C36">
              <w:rPr>
                <w:rFonts w:ascii="Verdana" w:hAnsi="Verdana"/>
                <w:sz w:val="16"/>
                <w:szCs w:val="16"/>
              </w:rPr>
              <w:t xml:space="preserve">долевая </w:t>
            </w:r>
            <w:r>
              <w:rPr>
                <w:rFonts w:ascii="Verdana" w:hAnsi="Verdana"/>
                <w:sz w:val="16"/>
                <w:szCs w:val="16"/>
              </w:rPr>
              <w:t>1/3</w:t>
            </w:r>
          </w:p>
        </w:tc>
        <w:tc>
          <w:tcPr>
            <w:tcW w:w="851" w:type="dxa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492,0</w:t>
            </w:r>
          </w:p>
        </w:tc>
        <w:tc>
          <w:tcPr>
            <w:tcW w:w="992" w:type="dxa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  <w:vMerge w:val="restart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52,1</w:t>
            </w:r>
          </w:p>
        </w:tc>
        <w:tc>
          <w:tcPr>
            <w:tcW w:w="993" w:type="dxa"/>
            <w:vMerge w:val="restart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254222,97</w:t>
            </w:r>
          </w:p>
        </w:tc>
        <w:tc>
          <w:tcPr>
            <w:tcW w:w="1762" w:type="dxa"/>
            <w:vMerge w:val="restart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9633B3" w:rsidRPr="002D3A21" w:rsidTr="00FE13A0">
        <w:tc>
          <w:tcPr>
            <w:tcW w:w="392" w:type="dxa"/>
            <w:vMerge/>
          </w:tcPr>
          <w:p w:rsidR="009633B3" w:rsidRPr="002D3A21" w:rsidRDefault="009633B3" w:rsidP="00661149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9633B3" w:rsidRDefault="009633B3" w:rsidP="00661149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633B3" w:rsidRDefault="009633B3" w:rsidP="00661149">
            <w:pPr>
              <w:ind w:right="-206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67" w:type="dxa"/>
          </w:tcPr>
          <w:p w:rsidR="009633B3" w:rsidRDefault="009633B3" w:rsidP="004579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Жилой дом </w:t>
            </w:r>
          </w:p>
        </w:tc>
        <w:tc>
          <w:tcPr>
            <w:tcW w:w="1417" w:type="dxa"/>
          </w:tcPr>
          <w:p w:rsidR="009633B3" w:rsidRDefault="009633B3" w:rsidP="00457987">
            <w:pPr>
              <w:jc w:val="center"/>
            </w:pPr>
            <w:r w:rsidRPr="00A34C36">
              <w:rPr>
                <w:rFonts w:ascii="Verdana" w:hAnsi="Verdana"/>
                <w:sz w:val="16"/>
                <w:szCs w:val="16"/>
              </w:rPr>
              <w:t xml:space="preserve">долевая </w:t>
            </w:r>
            <w:r>
              <w:rPr>
                <w:rFonts w:ascii="Verdana" w:hAnsi="Verdana"/>
                <w:sz w:val="16"/>
                <w:szCs w:val="16"/>
              </w:rPr>
              <w:t>1/3</w:t>
            </w:r>
          </w:p>
        </w:tc>
        <w:tc>
          <w:tcPr>
            <w:tcW w:w="851" w:type="dxa"/>
          </w:tcPr>
          <w:p w:rsidR="009633B3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35,0</w:t>
            </w:r>
          </w:p>
        </w:tc>
        <w:tc>
          <w:tcPr>
            <w:tcW w:w="992" w:type="dxa"/>
          </w:tcPr>
          <w:p w:rsidR="009633B3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9633B3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9633B3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9633B3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9633B3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633B3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9633B3" w:rsidRPr="002D3A21" w:rsidTr="00FE13A0">
        <w:tc>
          <w:tcPr>
            <w:tcW w:w="392" w:type="dxa"/>
            <w:vMerge/>
          </w:tcPr>
          <w:p w:rsidR="009633B3" w:rsidRPr="002D3A21" w:rsidRDefault="009633B3" w:rsidP="00661149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9633B3" w:rsidRPr="002D3A21" w:rsidRDefault="009633B3" w:rsidP="00661149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Несовершен-нолетий ребенок</w:t>
            </w:r>
          </w:p>
        </w:tc>
        <w:tc>
          <w:tcPr>
            <w:tcW w:w="1276" w:type="dxa"/>
            <w:vMerge w:val="restart"/>
          </w:tcPr>
          <w:p w:rsidR="009633B3" w:rsidRPr="002D3A21" w:rsidRDefault="009633B3" w:rsidP="00661149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67" w:type="dxa"/>
          </w:tcPr>
          <w:p w:rsidR="009633B3" w:rsidRPr="002D3A21" w:rsidRDefault="009633B3" w:rsidP="004579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417" w:type="dxa"/>
          </w:tcPr>
          <w:p w:rsidR="009633B3" w:rsidRDefault="009633B3" w:rsidP="00457987">
            <w:pPr>
              <w:jc w:val="center"/>
            </w:pPr>
            <w:r w:rsidRPr="00A34C36">
              <w:rPr>
                <w:rFonts w:ascii="Verdana" w:hAnsi="Verdana"/>
                <w:sz w:val="16"/>
                <w:szCs w:val="16"/>
              </w:rPr>
              <w:t xml:space="preserve">долевая </w:t>
            </w:r>
            <w:r>
              <w:rPr>
                <w:rFonts w:ascii="Verdana" w:hAnsi="Verdana"/>
                <w:sz w:val="16"/>
                <w:szCs w:val="16"/>
              </w:rPr>
              <w:t>1/3</w:t>
            </w:r>
          </w:p>
        </w:tc>
        <w:tc>
          <w:tcPr>
            <w:tcW w:w="851" w:type="dxa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492,0</w:t>
            </w:r>
          </w:p>
        </w:tc>
        <w:tc>
          <w:tcPr>
            <w:tcW w:w="992" w:type="dxa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  <w:vMerge w:val="restart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52,1</w:t>
            </w:r>
          </w:p>
        </w:tc>
        <w:tc>
          <w:tcPr>
            <w:tcW w:w="993" w:type="dxa"/>
            <w:vMerge w:val="restart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762" w:type="dxa"/>
            <w:vMerge w:val="restart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9633B3" w:rsidRPr="002D3A21" w:rsidTr="00FE13A0">
        <w:tc>
          <w:tcPr>
            <w:tcW w:w="392" w:type="dxa"/>
            <w:vMerge/>
          </w:tcPr>
          <w:p w:rsidR="009633B3" w:rsidRPr="002D3A21" w:rsidRDefault="009633B3" w:rsidP="00661149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9633B3" w:rsidRPr="002D3A21" w:rsidRDefault="009633B3" w:rsidP="00661149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633B3" w:rsidRPr="002D3A21" w:rsidRDefault="009633B3" w:rsidP="00661149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67" w:type="dxa"/>
          </w:tcPr>
          <w:p w:rsidR="009633B3" w:rsidRDefault="009633B3" w:rsidP="004579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Жилой дом </w:t>
            </w:r>
          </w:p>
        </w:tc>
        <w:tc>
          <w:tcPr>
            <w:tcW w:w="1417" w:type="dxa"/>
          </w:tcPr>
          <w:p w:rsidR="009633B3" w:rsidRDefault="009633B3" w:rsidP="00457987">
            <w:pPr>
              <w:jc w:val="center"/>
            </w:pPr>
            <w:r w:rsidRPr="00A34C36">
              <w:rPr>
                <w:rFonts w:ascii="Verdana" w:hAnsi="Verdana"/>
                <w:sz w:val="16"/>
                <w:szCs w:val="16"/>
              </w:rPr>
              <w:t xml:space="preserve">долевая </w:t>
            </w:r>
            <w:r>
              <w:rPr>
                <w:rFonts w:ascii="Verdana" w:hAnsi="Verdana"/>
                <w:sz w:val="16"/>
                <w:szCs w:val="16"/>
              </w:rPr>
              <w:t>1/3</w:t>
            </w:r>
          </w:p>
        </w:tc>
        <w:tc>
          <w:tcPr>
            <w:tcW w:w="851" w:type="dxa"/>
          </w:tcPr>
          <w:p w:rsidR="009633B3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35,0</w:t>
            </w:r>
          </w:p>
        </w:tc>
        <w:tc>
          <w:tcPr>
            <w:tcW w:w="992" w:type="dxa"/>
          </w:tcPr>
          <w:p w:rsidR="009633B3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9633B3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9633B3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9633B3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9633B3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9633B3" w:rsidRPr="002D3A21" w:rsidTr="00FE13A0">
        <w:tc>
          <w:tcPr>
            <w:tcW w:w="392" w:type="dxa"/>
            <w:vMerge/>
          </w:tcPr>
          <w:p w:rsidR="009633B3" w:rsidRPr="002D3A21" w:rsidRDefault="009633B3" w:rsidP="00661149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9633B3" w:rsidRPr="002D3A21" w:rsidRDefault="009633B3" w:rsidP="00661149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Несовершен-нолетий ребенок</w:t>
            </w:r>
          </w:p>
        </w:tc>
        <w:tc>
          <w:tcPr>
            <w:tcW w:w="1276" w:type="dxa"/>
            <w:vMerge w:val="restart"/>
          </w:tcPr>
          <w:p w:rsidR="009633B3" w:rsidRPr="002D3A21" w:rsidRDefault="009633B3" w:rsidP="00661149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67" w:type="dxa"/>
            <w:vMerge w:val="restart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  <w:vMerge w:val="restart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52,1</w:t>
            </w:r>
          </w:p>
        </w:tc>
        <w:tc>
          <w:tcPr>
            <w:tcW w:w="993" w:type="dxa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762" w:type="dxa"/>
            <w:vMerge w:val="restart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9633B3" w:rsidRPr="002D3A21" w:rsidTr="00FE13A0">
        <w:tc>
          <w:tcPr>
            <w:tcW w:w="392" w:type="dxa"/>
            <w:vMerge/>
          </w:tcPr>
          <w:p w:rsidR="009633B3" w:rsidRPr="002D3A21" w:rsidRDefault="009633B3" w:rsidP="00661149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9633B3" w:rsidRPr="002D3A21" w:rsidRDefault="009633B3" w:rsidP="00661149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633B3" w:rsidRPr="002D3A21" w:rsidRDefault="009633B3" w:rsidP="00661149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67" w:type="dxa"/>
            <w:vMerge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35,0</w:t>
            </w:r>
          </w:p>
        </w:tc>
        <w:tc>
          <w:tcPr>
            <w:tcW w:w="993" w:type="dxa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9633B3" w:rsidRPr="002D3A21" w:rsidTr="00FE13A0">
        <w:tc>
          <w:tcPr>
            <w:tcW w:w="392" w:type="dxa"/>
            <w:vMerge w:val="restart"/>
          </w:tcPr>
          <w:p w:rsidR="009633B3" w:rsidRPr="002D3A21" w:rsidRDefault="009633B3" w:rsidP="00661149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</w:t>
            </w:r>
          </w:p>
        </w:tc>
        <w:tc>
          <w:tcPr>
            <w:tcW w:w="1417" w:type="dxa"/>
            <w:vMerge w:val="restart"/>
          </w:tcPr>
          <w:p w:rsidR="009633B3" w:rsidRPr="002D3A21" w:rsidRDefault="009633B3" w:rsidP="00457987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Пушкина Е.С.</w:t>
            </w:r>
          </w:p>
        </w:tc>
        <w:tc>
          <w:tcPr>
            <w:tcW w:w="1276" w:type="dxa"/>
            <w:vMerge w:val="restart"/>
          </w:tcPr>
          <w:p w:rsidR="009633B3" w:rsidRPr="002D3A21" w:rsidRDefault="009633B3" w:rsidP="00BF2A39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Ведущий специалист-эксперт</w:t>
            </w:r>
          </w:p>
        </w:tc>
        <w:tc>
          <w:tcPr>
            <w:tcW w:w="1167" w:type="dxa"/>
            <w:vMerge w:val="restart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  <w:vMerge w:val="restart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42,6</w:t>
            </w:r>
          </w:p>
        </w:tc>
        <w:tc>
          <w:tcPr>
            <w:tcW w:w="993" w:type="dxa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230755,52</w:t>
            </w:r>
          </w:p>
        </w:tc>
        <w:tc>
          <w:tcPr>
            <w:tcW w:w="1762" w:type="dxa"/>
            <w:vMerge w:val="restart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9633B3" w:rsidRPr="002D3A21" w:rsidTr="00FE13A0">
        <w:tc>
          <w:tcPr>
            <w:tcW w:w="392" w:type="dxa"/>
            <w:vMerge/>
          </w:tcPr>
          <w:p w:rsidR="009633B3" w:rsidRDefault="009633B3" w:rsidP="00661149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9633B3" w:rsidRDefault="009633B3" w:rsidP="00661149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633B3" w:rsidRDefault="009633B3" w:rsidP="00BF2A39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67" w:type="dxa"/>
            <w:vMerge/>
          </w:tcPr>
          <w:p w:rsidR="009633B3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9633B3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9633B3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9633B3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9633B3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</w:tcPr>
          <w:p w:rsidR="009633B3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898,0</w:t>
            </w:r>
          </w:p>
        </w:tc>
        <w:tc>
          <w:tcPr>
            <w:tcW w:w="993" w:type="dxa"/>
          </w:tcPr>
          <w:p w:rsidR="009633B3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9633B3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633B3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9633B3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9633B3" w:rsidRPr="002D3A21" w:rsidTr="00FE13A0">
        <w:tc>
          <w:tcPr>
            <w:tcW w:w="392" w:type="dxa"/>
            <w:vMerge/>
          </w:tcPr>
          <w:p w:rsidR="009633B3" w:rsidRPr="002D3A21" w:rsidRDefault="009633B3" w:rsidP="00661149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9633B3" w:rsidRPr="002D3A21" w:rsidRDefault="009633B3" w:rsidP="00661149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276" w:type="dxa"/>
            <w:vMerge w:val="restart"/>
          </w:tcPr>
          <w:p w:rsidR="009633B3" w:rsidRPr="002D3A21" w:rsidRDefault="009633B3" w:rsidP="00661149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67" w:type="dxa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898,0</w:t>
            </w:r>
          </w:p>
        </w:tc>
        <w:tc>
          <w:tcPr>
            <w:tcW w:w="992" w:type="dxa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9633B3" w:rsidRPr="002D3A21" w:rsidRDefault="009633B3" w:rsidP="007928E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Легковой автомобиль Шкода Активия </w:t>
            </w:r>
          </w:p>
        </w:tc>
        <w:tc>
          <w:tcPr>
            <w:tcW w:w="1276" w:type="dxa"/>
            <w:vMerge w:val="restart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409893,39</w:t>
            </w:r>
          </w:p>
        </w:tc>
        <w:tc>
          <w:tcPr>
            <w:tcW w:w="1762" w:type="dxa"/>
            <w:vMerge w:val="restart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9633B3" w:rsidRPr="002D3A21" w:rsidTr="00FE13A0">
        <w:tc>
          <w:tcPr>
            <w:tcW w:w="392" w:type="dxa"/>
            <w:vMerge/>
          </w:tcPr>
          <w:p w:rsidR="009633B3" w:rsidRPr="002D3A21" w:rsidRDefault="009633B3" w:rsidP="00661149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9633B3" w:rsidRPr="002D3A21" w:rsidRDefault="009633B3" w:rsidP="00661149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633B3" w:rsidRPr="002D3A21" w:rsidRDefault="009633B3" w:rsidP="00661149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67" w:type="dxa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417" w:type="dxa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42,6</w:t>
            </w:r>
          </w:p>
        </w:tc>
        <w:tc>
          <w:tcPr>
            <w:tcW w:w="992" w:type="dxa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9633B3" w:rsidRPr="002D3A21" w:rsidTr="00FE13A0">
        <w:tc>
          <w:tcPr>
            <w:tcW w:w="392" w:type="dxa"/>
            <w:vMerge w:val="restart"/>
          </w:tcPr>
          <w:p w:rsidR="009633B3" w:rsidRPr="002D3A21" w:rsidRDefault="009633B3" w:rsidP="00661149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1417" w:type="dxa"/>
          </w:tcPr>
          <w:p w:rsidR="009633B3" w:rsidRPr="002D3A21" w:rsidRDefault="009633B3" w:rsidP="00457987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Мешкова Е.Е.</w:t>
            </w:r>
          </w:p>
        </w:tc>
        <w:tc>
          <w:tcPr>
            <w:tcW w:w="1276" w:type="dxa"/>
          </w:tcPr>
          <w:p w:rsidR="009633B3" w:rsidRPr="002D3A21" w:rsidRDefault="009633B3" w:rsidP="00E64C88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Ведущий специалист-эксперт</w:t>
            </w:r>
          </w:p>
        </w:tc>
        <w:tc>
          <w:tcPr>
            <w:tcW w:w="1167" w:type="dxa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417" w:type="dxa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104/200</w:t>
            </w:r>
          </w:p>
        </w:tc>
        <w:tc>
          <w:tcPr>
            <w:tcW w:w="851" w:type="dxa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112,2</w:t>
            </w:r>
          </w:p>
        </w:tc>
        <w:tc>
          <w:tcPr>
            <w:tcW w:w="992" w:type="dxa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600,0</w:t>
            </w:r>
          </w:p>
        </w:tc>
        <w:tc>
          <w:tcPr>
            <w:tcW w:w="993" w:type="dxa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218439,14</w:t>
            </w:r>
          </w:p>
        </w:tc>
        <w:tc>
          <w:tcPr>
            <w:tcW w:w="1762" w:type="dxa"/>
          </w:tcPr>
          <w:p w:rsidR="009633B3" w:rsidRPr="002D3A21" w:rsidRDefault="009633B3" w:rsidP="006611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9633B3" w:rsidRPr="002D3A21" w:rsidTr="00FE13A0">
        <w:tc>
          <w:tcPr>
            <w:tcW w:w="392" w:type="dxa"/>
            <w:vMerge/>
          </w:tcPr>
          <w:p w:rsidR="009633B3" w:rsidRPr="002D3A21" w:rsidRDefault="009633B3" w:rsidP="00C425B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9633B3" w:rsidRPr="002D3A21" w:rsidRDefault="009633B3" w:rsidP="00C425BA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276" w:type="dxa"/>
            <w:vMerge w:val="restart"/>
          </w:tcPr>
          <w:p w:rsidR="009633B3" w:rsidRPr="002D3A21" w:rsidRDefault="009633B3" w:rsidP="00C425BA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67" w:type="dxa"/>
            <w:vMerge w:val="restart"/>
          </w:tcPr>
          <w:p w:rsidR="009633B3" w:rsidRPr="002D3A21" w:rsidRDefault="009633B3" w:rsidP="00C425BA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417" w:type="dxa"/>
            <w:vMerge w:val="restart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1" w:type="dxa"/>
            <w:vMerge w:val="restart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850" w:type="dxa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600,0</w:t>
            </w:r>
          </w:p>
        </w:tc>
        <w:tc>
          <w:tcPr>
            <w:tcW w:w="993" w:type="dxa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9633B3" w:rsidRPr="00C425BA" w:rsidRDefault="009633B3" w:rsidP="007928E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Легковой автомобиль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Reno</w:t>
            </w:r>
            <w:r w:rsidRPr="00C425BA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Megan</w:t>
            </w:r>
            <w:r w:rsidRPr="00C425BA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298500,00</w:t>
            </w:r>
          </w:p>
        </w:tc>
        <w:tc>
          <w:tcPr>
            <w:tcW w:w="1762" w:type="dxa"/>
            <w:vMerge w:val="restart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9633B3" w:rsidRPr="002D3A21" w:rsidTr="00FE13A0">
        <w:tc>
          <w:tcPr>
            <w:tcW w:w="392" w:type="dxa"/>
            <w:vMerge/>
          </w:tcPr>
          <w:p w:rsidR="009633B3" w:rsidRPr="002D3A21" w:rsidRDefault="009633B3" w:rsidP="00C425B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9633B3" w:rsidRDefault="009633B3" w:rsidP="00C425BA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633B3" w:rsidRPr="002D3A21" w:rsidRDefault="009633B3" w:rsidP="00C425BA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67" w:type="dxa"/>
            <w:vMerge/>
          </w:tcPr>
          <w:p w:rsidR="009633B3" w:rsidRDefault="009633B3" w:rsidP="00C425BA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112,2</w:t>
            </w:r>
          </w:p>
        </w:tc>
        <w:tc>
          <w:tcPr>
            <w:tcW w:w="993" w:type="dxa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9633B3" w:rsidRPr="002D3A21" w:rsidTr="00FE13A0">
        <w:tc>
          <w:tcPr>
            <w:tcW w:w="392" w:type="dxa"/>
            <w:vMerge/>
          </w:tcPr>
          <w:p w:rsidR="009633B3" w:rsidRPr="002D3A21" w:rsidRDefault="009633B3" w:rsidP="00C425B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9633B3" w:rsidRPr="002D3A21" w:rsidRDefault="009633B3" w:rsidP="00C425BA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Несовершен-нолетий ребенок</w:t>
            </w:r>
          </w:p>
        </w:tc>
        <w:tc>
          <w:tcPr>
            <w:tcW w:w="1276" w:type="dxa"/>
            <w:vMerge w:val="restart"/>
          </w:tcPr>
          <w:p w:rsidR="009633B3" w:rsidRPr="002D3A21" w:rsidRDefault="009633B3" w:rsidP="00C425BA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67" w:type="dxa"/>
            <w:vMerge w:val="restart"/>
          </w:tcPr>
          <w:p w:rsidR="009633B3" w:rsidRPr="002D3A21" w:rsidRDefault="009633B3" w:rsidP="00C425BA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1" w:type="dxa"/>
            <w:vMerge w:val="restart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850" w:type="dxa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600,0</w:t>
            </w:r>
          </w:p>
        </w:tc>
        <w:tc>
          <w:tcPr>
            <w:tcW w:w="993" w:type="dxa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762" w:type="dxa"/>
            <w:vMerge w:val="restart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9633B3" w:rsidRPr="002D3A21" w:rsidTr="00FE13A0">
        <w:tc>
          <w:tcPr>
            <w:tcW w:w="392" w:type="dxa"/>
            <w:vMerge/>
          </w:tcPr>
          <w:p w:rsidR="009633B3" w:rsidRPr="002D3A21" w:rsidRDefault="009633B3" w:rsidP="00C425B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9633B3" w:rsidRDefault="009633B3" w:rsidP="00C425BA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633B3" w:rsidRPr="002D3A21" w:rsidRDefault="009633B3" w:rsidP="00C425BA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67" w:type="dxa"/>
            <w:vMerge/>
          </w:tcPr>
          <w:p w:rsidR="009633B3" w:rsidRDefault="009633B3" w:rsidP="00C425BA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112,2</w:t>
            </w:r>
          </w:p>
        </w:tc>
        <w:tc>
          <w:tcPr>
            <w:tcW w:w="993" w:type="dxa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9633B3" w:rsidRPr="002D3A21" w:rsidTr="00FE13A0">
        <w:tc>
          <w:tcPr>
            <w:tcW w:w="392" w:type="dxa"/>
            <w:vMerge w:val="restart"/>
          </w:tcPr>
          <w:p w:rsidR="009633B3" w:rsidRPr="002D3A21" w:rsidRDefault="009633B3" w:rsidP="00C425B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</w:t>
            </w:r>
          </w:p>
        </w:tc>
        <w:tc>
          <w:tcPr>
            <w:tcW w:w="1417" w:type="dxa"/>
            <w:vMerge w:val="restart"/>
          </w:tcPr>
          <w:p w:rsidR="009633B3" w:rsidRPr="002D3A21" w:rsidRDefault="009633B3" w:rsidP="00C425BA">
            <w:pPr>
              <w:ind w:right="-75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Шаповалова Ю.А.</w:t>
            </w:r>
          </w:p>
        </w:tc>
        <w:tc>
          <w:tcPr>
            <w:tcW w:w="1276" w:type="dxa"/>
            <w:vMerge w:val="restart"/>
          </w:tcPr>
          <w:p w:rsidR="009633B3" w:rsidRPr="002D3A21" w:rsidRDefault="009633B3" w:rsidP="00C425BA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специалист-эксперт</w:t>
            </w:r>
          </w:p>
        </w:tc>
        <w:tc>
          <w:tcPr>
            <w:tcW w:w="1167" w:type="dxa"/>
            <w:vMerge w:val="restart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  <w:vMerge w:val="restart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9633B3" w:rsidRPr="007959AE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  <w:vMerge w:val="restart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61,0</w:t>
            </w:r>
          </w:p>
        </w:tc>
        <w:tc>
          <w:tcPr>
            <w:tcW w:w="993" w:type="dxa"/>
            <w:vMerge w:val="restart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9633B3" w:rsidRPr="007959AE" w:rsidRDefault="009633B3" w:rsidP="007928E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Автомобиль легковой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Toyota</w:t>
            </w:r>
            <w:r w:rsidRPr="007959AE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Ipsum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243458,17</w:t>
            </w:r>
          </w:p>
        </w:tc>
        <w:tc>
          <w:tcPr>
            <w:tcW w:w="1762" w:type="dxa"/>
            <w:vMerge w:val="restart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9633B3" w:rsidRPr="002D3A21" w:rsidTr="00FE13A0">
        <w:tc>
          <w:tcPr>
            <w:tcW w:w="392" w:type="dxa"/>
            <w:vMerge/>
          </w:tcPr>
          <w:p w:rsidR="009633B3" w:rsidRPr="002D3A21" w:rsidRDefault="009633B3" w:rsidP="00C425B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9633B3" w:rsidRPr="002D3A21" w:rsidRDefault="009633B3" w:rsidP="00C425BA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633B3" w:rsidRPr="002D3A21" w:rsidRDefault="009633B3" w:rsidP="00C425BA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67" w:type="dxa"/>
            <w:vMerge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</w:tcPr>
          <w:p w:rsidR="009633B3" w:rsidRPr="007959AE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Автомобиль легковой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Hundai</w:t>
            </w:r>
            <w:r w:rsidRPr="007959AE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Solaris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3 г"/>
              </w:smartTagPr>
              <w:r>
                <w:rPr>
                  <w:rFonts w:ascii="Verdana" w:hAnsi="Verdana"/>
                  <w:sz w:val="16"/>
                  <w:szCs w:val="16"/>
                </w:rPr>
                <w:t>2013 г</w:t>
              </w:r>
            </w:smartTag>
            <w:r>
              <w:rPr>
                <w:rFonts w:ascii="Verdana" w:hAnsi="Verdana"/>
                <w:sz w:val="16"/>
                <w:szCs w:val="16"/>
              </w:rPr>
              <w:t>.в.</w:t>
            </w:r>
          </w:p>
        </w:tc>
        <w:tc>
          <w:tcPr>
            <w:tcW w:w="1276" w:type="dxa"/>
            <w:vMerge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9633B3" w:rsidRPr="002D3A21" w:rsidTr="00FE13A0">
        <w:tc>
          <w:tcPr>
            <w:tcW w:w="392" w:type="dxa"/>
            <w:vMerge/>
          </w:tcPr>
          <w:p w:rsidR="009633B3" w:rsidRPr="002D3A21" w:rsidRDefault="009633B3" w:rsidP="00C425B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9633B3" w:rsidRPr="002D3A21" w:rsidRDefault="009633B3" w:rsidP="00C425BA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276" w:type="dxa"/>
          </w:tcPr>
          <w:p w:rsidR="009633B3" w:rsidRPr="002D3A21" w:rsidRDefault="009633B3" w:rsidP="00C425BA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67" w:type="dxa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61,0</w:t>
            </w:r>
          </w:p>
        </w:tc>
        <w:tc>
          <w:tcPr>
            <w:tcW w:w="993" w:type="dxa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495903,01</w:t>
            </w:r>
          </w:p>
        </w:tc>
        <w:tc>
          <w:tcPr>
            <w:tcW w:w="1762" w:type="dxa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9633B3" w:rsidRPr="002D3A21" w:rsidTr="00FE13A0">
        <w:tc>
          <w:tcPr>
            <w:tcW w:w="392" w:type="dxa"/>
            <w:vMerge/>
          </w:tcPr>
          <w:p w:rsidR="009633B3" w:rsidRPr="002D3A21" w:rsidRDefault="009633B3" w:rsidP="00C425B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9633B3" w:rsidRPr="002D3A21" w:rsidRDefault="009633B3" w:rsidP="00C425BA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Несовершен-нолетий ребенок</w:t>
            </w:r>
          </w:p>
        </w:tc>
        <w:tc>
          <w:tcPr>
            <w:tcW w:w="1276" w:type="dxa"/>
          </w:tcPr>
          <w:p w:rsidR="009633B3" w:rsidRPr="002D3A21" w:rsidRDefault="009633B3" w:rsidP="00C425BA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67" w:type="dxa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61,0</w:t>
            </w:r>
          </w:p>
        </w:tc>
        <w:tc>
          <w:tcPr>
            <w:tcW w:w="993" w:type="dxa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762" w:type="dxa"/>
          </w:tcPr>
          <w:p w:rsidR="009633B3" w:rsidRPr="002D3A21" w:rsidRDefault="009633B3" w:rsidP="00C425B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</w:tbl>
    <w:p w:rsidR="009633B3" w:rsidRPr="00C42259" w:rsidRDefault="009633B3" w:rsidP="00457987">
      <w:pPr>
        <w:pStyle w:val="FootnoteText"/>
        <w:ind w:firstLine="709"/>
        <w:jc w:val="both"/>
        <w:rPr>
          <w:rFonts w:ascii="Verdana" w:hAnsi="Verdana"/>
          <w:sz w:val="16"/>
          <w:szCs w:val="16"/>
        </w:rPr>
      </w:pPr>
    </w:p>
    <w:sectPr w:rsidR="009633B3" w:rsidRPr="00C42259" w:rsidSect="001C1B8F">
      <w:pgSz w:w="15840" w:h="12240" w:orient="landscape" w:code="1"/>
      <w:pgMar w:top="1259" w:right="1134" w:bottom="851" w:left="1134" w:header="720" w:footer="720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33B3" w:rsidRDefault="009633B3" w:rsidP="00C425BA">
      <w:r>
        <w:separator/>
      </w:r>
    </w:p>
  </w:endnote>
  <w:endnote w:type="continuationSeparator" w:id="0">
    <w:p w:rsidR="009633B3" w:rsidRDefault="009633B3" w:rsidP="00C425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33B3" w:rsidRDefault="009633B3" w:rsidP="00C425BA">
      <w:r>
        <w:separator/>
      </w:r>
    </w:p>
  </w:footnote>
  <w:footnote w:type="continuationSeparator" w:id="0">
    <w:p w:rsidR="009633B3" w:rsidRDefault="009633B3" w:rsidP="00C425B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D5926"/>
    <w:rsid w:val="0005795C"/>
    <w:rsid w:val="00133887"/>
    <w:rsid w:val="00133A35"/>
    <w:rsid w:val="001C1B8F"/>
    <w:rsid w:val="002600C6"/>
    <w:rsid w:val="002803A0"/>
    <w:rsid w:val="00291781"/>
    <w:rsid w:val="002D3A21"/>
    <w:rsid w:val="003A0DD0"/>
    <w:rsid w:val="00457987"/>
    <w:rsid w:val="00506618"/>
    <w:rsid w:val="006330C2"/>
    <w:rsid w:val="00661149"/>
    <w:rsid w:val="007269C5"/>
    <w:rsid w:val="00790AA7"/>
    <w:rsid w:val="007928E1"/>
    <w:rsid w:val="007959AE"/>
    <w:rsid w:val="007A4659"/>
    <w:rsid w:val="008E1242"/>
    <w:rsid w:val="008F2973"/>
    <w:rsid w:val="009633B3"/>
    <w:rsid w:val="009D5926"/>
    <w:rsid w:val="00A12B1D"/>
    <w:rsid w:val="00A34C36"/>
    <w:rsid w:val="00AD66E1"/>
    <w:rsid w:val="00AE064D"/>
    <w:rsid w:val="00B16037"/>
    <w:rsid w:val="00BF2A39"/>
    <w:rsid w:val="00C42259"/>
    <w:rsid w:val="00C425BA"/>
    <w:rsid w:val="00CF226D"/>
    <w:rsid w:val="00D515D6"/>
    <w:rsid w:val="00DD35B3"/>
    <w:rsid w:val="00E64C88"/>
    <w:rsid w:val="00F07F55"/>
    <w:rsid w:val="00FC4E64"/>
    <w:rsid w:val="00FE13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926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rsid w:val="009D5926"/>
    <w:pPr>
      <w:autoSpaceDE w:val="0"/>
      <w:autoSpaceDN w:val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9D5926"/>
    <w:rPr>
      <w:rFonts w:ascii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rsid w:val="009D5926"/>
    <w:rPr>
      <w:rFonts w:cs="Times New Roman"/>
      <w:vertAlign w:val="superscript"/>
    </w:rPr>
  </w:style>
  <w:style w:type="character" w:styleId="Strong">
    <w:name w:val="Strong"/>
    <w:basedOn w:val="DefaultParagraphFont"/>
    <w:uiPriority w:val="99"/>
    <w:qFormat/>
    <w:rsid w:val="009D5926"/>
    <w:rPr>
      <w:rFonts w:cs="Times New Roman"/>
      <w:b/>
      <w:bCs/>
    </w:rPr>
  </w:style>
  <w:style w:type="paragraph" w:customStyle="1" w:styleId="CharCharCharChar">
    <w:name w:val="Char Char Char Char"/>
    <w:basedOn w:val="Normal"/>
    <w:next w:val="Normal"/>
    <w:uiPriority w:val="99"/>
    <w:semiHidden/>
    <w:rsid w:val="0066114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EndnoteText">
    <w:name w:val="endnote text"/>
    <w:basedOn w:val="Normal"/>
    <w:link w:val="EndnoteTextChar"/>
    <w:uiPriority w:val="99"/>
    <w:semiHidden/>
    <w:rsid w:val="00C425B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C425BA"/>
    <w:rPr>
      <w:rFonts w:ascii="Times New Roman" w:hAnsi="Times New Roman" w:cs="Times New Roman"/>
      <w:sz w:val="20"/>
      <w:szCs w:val="20"/>
      <w:lang w:eastAsia="ru-RU"/>
    </w:rPr>
  </w:style>
  <w:style w:type="character" w:styleId="EndnoteReference">
    <w:name w:val="endnote reference"/>
    <w:basedOn w:val="DefaultParagraphFont"/>
    <w:uiPriority w:val="99"/>
    <w:semiHidden/>
    <w:rsid w:val="00C425BA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166</TotalTime>
  <Pages>2</Pages>
  <Words>462</Words>
  <Characters>2640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SidorychevaAV</dc:creator>
  <cp:keywords/>
  <dc:description/>
  <cp:lastModifiedBy>KrotkovSL</cp:lastModifiedBy>
  <cp:revision>11</cp:revision>
  <dcterms:created xsi:type="dcterms:W3CDTF">2014-03-26T05:24:00Z</dcterms:created>
  <dcterms:modified xsi:type="dcterms:W3CDTF">2014-05-07T11:31:00Z</dcterms:modified>
</cp:coreProperties>
</file>