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AB4" w:rsidRPr="008E1242" w:rsidRDefault="001A4AB4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1A4AB4" w:rsidRDefault="001A4AB4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№ 3 Управления Федерального казначейства по Ивановской области </w:t>
      </w:r>
    </w:p>
    <w:p w:rsidR="001A4AB4" w:rsidRPr="008E1242" w:rsidRDefault="001A4AB4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tbl>
      <w:tblPr>
        <w:tblpPr w:leftFromText="180" w:rightFromText="180" w:vertAnchor="text" w:horzAnchor="margin" w:tblpXSpec="center" w:tblpY="13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14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762"/>
      </w:tblGrid>
      <w:tr w:rsidR="001A4AB4" w:rsidRPr="002D3A21" w:rsidTr="006330C2">
        <w:tc>
          <w:tcPr>
            <w:tcW w:w="425" w:type="dxa"/>
            <w:vMerge w:val="restart"/>
          </w:tcPr>
          <w:p w:rsidR="001A4AB4" w:rsidRPr="002D3A21" w:rsidRDefault="001A4AB4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1A4AB4" w:rsidRPr="002D3A21" w:rsidRDefault="001A4AB4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45" w:type="dxa"/>
            <w:vMerge w:val="restart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762" w:type="dxa"/>
            <w:vMerge w:val="restart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1A4AB4" w:rsidRPr="002D3A21" w:rsidTr="006330C2">
        <w:tc>
          <w:tcPr>
            <w:tcW w:w="425" w:type="dxa"/>
            <w:vMerge/>
          </w:tcPr>
          <w:p w:rsidR="001A4AB4" w:rsidRPr="002D3A21" w:rsidRDefault="001A4AB4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Pr="002D3A21" w:rsidRDefault="001A4AB4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Pr="002D3A21" w:rsidRDefault="001A4AB4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Pr="002D3A21" w:rsidRDefault="001A4AB4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8D71B3">
        <w:trPr>
          <w:trHeight w:val="542"/>
        </w:trPr>
        <w:tc>
          <w:tcPr>
            <w:tcW w:w="425" w:type="dxa"/>
          </w:tcPr>
          <w:p w:rsidR="001A4AB4" w:rsidRPr="002D3A21" w:rsidRDefault="001A4AB4" w:rsidP="008D305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1A4AB4" w:rsidRPr="002D3A21" w:rsidRDefault="001A4AB4" w:rsidP="008D305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Сосипатрова Л.В.</w:t>
            </w:r>
          </w:p>
        </w:tc>
        <w:tc>
          <w:tcPr>
            <w:tcW w:w="1145" w:type="dxa"/>
          </w:tcPr>
          <w:p w:rsidR="001A4AB4" w:rsidRDefault="001A4AB4" w:rsidP="008D305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</w:t>
            </w:r>
          </w:p>
          <w:p w:rsidR="001A4AB4" w:rsidRPr="002D3A21" w:rsidRDefault="001A4AB4" w:rsidP="008D305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отдела </w:t>
            </w:r>
          </w:p>
        </w:tc>
        <w:tc>
          <w:tcPr>
            <w:tcW w:w="1265" w:type="dxa"/>
          </w:tcPr>
          <w:p w:rsidR="001A4AB4" w:rsidRDefault="001A4AB4" w:rsidP="008D305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8D305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Pr="002D3A21" w:rsidRDefault="001A4AB4" w:rsidP="008D305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Pr="002D3A21" w:rsidRDefault="001A4AB4" w:rsidP="008D305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53,4</w:t>
            </w:r>
          </w:p>
        </w:tc>
        <w:tc>
          <w:tcPr>
            <w:tcW w:w="992" w:type="dxa"/>
          </w:tcPr>
          <w:p w:rsidR="001A4AB4" w:rsidRPr="002D3A21" w:rsidRDefault="001A4AB4" w:rsidP="008D305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1A4AB4" w:rsidRPr="002D3A21" w:rsidRDefault="001A4AB4" w:rsidP="008D305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Pr="002D3A21" w:rsidRDefault="001A4AB4" w:rsidP="008D305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1A4AB4" w:rsidRPr="002D3A21" w:rsidRDefault="001A4AB4" w:rsidP="008D305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1A4AB4" w:rsidRPr="002D3A21" w:rsidRDefault="001A4AB4" w:rsidP="008D305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1A4AB4" w:rsidRPr="002D3A21" w:rsidRDefault="001A4AB4" w:rsidP="008D305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Pr="002D3A21" w:rsidRDefault="001A4AB4" w:rsidP="008D305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564459,45</w:t>
            </w:r>
          </w:p>
        </w:tc>
        <w:tc>
          <w:tcPr>
            <w:tcW w:w="1762" w:type="dxa"/>
          </w:tcPr>
          <w:p w:rsidR="001A4AB4" w:rsidRPr="002D3A21" w:rsidRDefault="001A4AB4" w:rsidP="008D305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A22699">
        <w:trPr>
          <w:trHeight w:val="585"/>
        </w:trPr>
        <w:tc>
          <w:tcPr>
            <w:tcW w:w="425" w:type="dxa"/>
            <w:vMerge w:val="restart"/>
          </w:tcPr>
          <w:p w:rsidR="001A4AB4" w:rsidRDefault="001A4AB4" w:rsidP="00C92E9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Default="001A4AB4" w:rsidP="00C92E9C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1A4AB4" w:rsidRDefault="001A4AB4" w:rsidP="00C92E9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663,0</w:t>
            </w:r>
          </w:p>
        </w:tc>
        <w:tc>
          <w:tcPr>
            <w:tcW w:w="992" w:type="dxa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vMerge w:val="restart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40,0</w:t>
            </w:r>
          </w:p>
        </w:tc>
        <w:tc>
          <w:tcPr>
            <w:tcW w:w="993" w:type="dxa"/>
            <w:vMerge w:val="restart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Шевроле Авиа</w:t>
            </w:r>
          </w:p>
          <w:p w:rsidR="001A4AB4" w:rsidRPr="00A22699" w:rsidRDefault="001A4AB4" w:rsidP="00C92E9C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</w:t>
            </w:r>
          </w:p>
        </w:tc>
        <w:tc>
          <w:tcPr>
            <w:tcW w:w="1276" w:type="dxa"/>
            <w:vMerge w:val="restart"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1391518,08</w:t>
            </w:r>
          </w:p>
        </w:tc>
        <w:tc>
          <w:tcPr>
            <w:tcW w:w="1762" w:type="dxa"/>
            <w:vMerge w:val="restart"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BB6A6D" w:rsidTr="008D71B3">
        <w:trPr>
          <w:trHeight w:val="384"/>
        </w:trPr>
        <w:tc>
          <w:tcPr>
            <w:tcW w:w="425" w:type="dxa"/>
            <w:vMerge/>
          </w:tcPr>
          <w:p w:rsidR="001A4AB4" w:rsidRDefault="001A4AB4" w:rsidP="00C92E9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C92E9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C92E9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18,0</w:t>
            </w:r>
          </w:p>
        </w:tc>
        <w:tc>
          <w:tcPr>
            <w:tcW w:w="992" w:type="dxa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A4AB4" w:rsidRPr="00BB6A6D" w:rsidRDefault="001A4AB4" w:rsidP="00C92E9C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A4AB4" w:rsidRPr="00221900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Pr="00221900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BB6A6D" w:rsidTr="008D71B3">
        <w:trPr>
          <w:trHeight w:val="428"/>
        </w:trPr>
        <w:tc>
          <w:tcPr>
            <w:tcW w:w="425" w:type="dxa"/>
            <w:vMerge/>
          </w:tcPr>
          <w:p w:rsidR="001A4AB4" w:rsidRDefault="001A4AB4" w:rsidP="00C92E9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C92E9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C92E9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43,9</w:t>
            </w:r>
          </w:p>
        </w:tc>
        <w:tc>
          <w:tcPr>
            <w:tcW w:w="992" w:type="dxa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A4AB4" w:rsidRPr="00BB6A6D" w:rsidRDefault="001A4AB4" w:rsidP="00C92E9C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A4AB4" w:rsidRPr="00221900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Pr="00221900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BB6A6D" w:rsidTr="008D71B3">
        <w:trPr>
          <w:trHeight w:val="354"/>
        </w:trPr>
        <w:tc>
          <w:tcPr>
            <w:tcW w:w="425" w:type="dxa"/>
            <w:vMerge/>
          </w:tcPr>
          <w:p w:rsidR="001A4AB4" w:rsidRDefault="001A4AB4" w:rsidP="00C92E9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C92E9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C92E9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31,3</w:t>
            </w:r>
          </w:p>
        </w:tc>
        <w:tc>
          <w:tcPr>
            <w:tcW w:w="992" w:type="dxa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A4AB4" w:rsidRPr="00BB6A6D" w:rsidRDefault="001A4AB4" w:rsidP="00C92E9C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A4AB4" w:rsidRPr="00221900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Pr="00221900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BB6A6D" w:rsidTr="008D71B3">
        <w:trPr>
          <w:trHeight w:val="454"/>
        </w:trPr>
        <w:tc>
          <w:tcPr>
            <w:tcW w:w="425" w:type="dxa"/>
            <w:vMerge/>
          </w:tcPr>
          <w:p w:rsidR="001A4AB4" w:rsidRDefault="001A4AB4" w:rsidP="00C92E9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C92E9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C92E9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29,4</w:t>
            </w:r>
          </w:p>
        </w:tc>
        <w:tc>
          <w:tcPr>
            <w:tcW w:w="992" w:type="dxa"/>
          </w:tcPr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1A4AB4" w:rsidRPr="002D3A21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A4AB4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A4AB4" w:rsidRPr="00BB6A6D" w:rsidRDefault="001A4AB4" w:rsidP="00C92E9C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A4AB4" w:rsidRPr="00221900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Pr="00221900" w:rsidRDefault="001A4AB4" w:rsidP="00C92E9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212419">
        <w:trPr>
          <w:trHeight w:val="985"/>
        </w:trPr>
        <w:tc>
          <w:tcPr>
            <w:tcW w:w="425" w:type="dxa"/>
          </w:tcPr>
          <w:p w:rsidR="001A4AB4" w:rsidRPr="002D3A21" w:rsidRDefault="001A4AB4" w:rsidP="00C652A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1A4AB4" w:rsidRPr="002D3A21" w:rsidRDefault="001A4AB4" w:rsidP="00C652A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Орлова С.В.</w:t>
            </w:r>
          </w:p>
        </w:tc>
        <w:tc>
          <w:tcPr>
            <w:tcW w:w="1145" w:type="dxa"/>
          </w:tcPr>
          <w:p w:rsidR="001A4AB4" w:rsidRDefault="001A4AB4" w:rsidP="008D71B3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</w:t>
            </w:r>
          </w:p>
          <w:p w:rsidR="001A4AB4" w:rsidRPr="002D3A21" w:rsidRDefault="001A4AB4" w:rsidP="008D71B3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отдела</w:t>
            </w:r>
          </w:p>
        </w:tc>
        <w:tc>
          <w:tcPr>
            <w:tcW w:w="1265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1A4AB4" w:rsidRPr="00C350CD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C652A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38,0</w:t>
            </w:r>
          </w:p>
        </w:tc>
        <w:tc>
          <w:tcPr>
            <w:tcW w:w="993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337011,49</w:t>
            </w:r>
          </w:p>
        </w:tc>
        <w:tc>
          <w:tcPr>
            <w:tcW w:w="1762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C652A4">
        <w:trPr>
          <w:trHeight w:val="98"/>
        </w:trPr>
        <w:tc>
          <w:tcPr>
            <w:tcW w:w="425" w:type="dxa"/>
            <w:vMerge w:val="restart"/>
          </w:tcPr>
          <w:p w:rsidR="001A4AB4" w:rsidRDefault="001A4AB4" w:rsidP="00C652A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Default="001A4AB4" w:rsidP="00C652A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1A4AB4" w:rsidRDefault="001A4AB4" w:rsidP="00C652A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38,0</w:t>
            </w:r>
          </w:p>
        </w:tc>
        <w:tc>
          <w:tcPr>
            <w:tcW w:w="992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1A4AB4" w:rsidRPr="002D3A21" w:rsidRDefault="001A4AB4" w:rsidP="008D71B3">
            <w:pPr>
              <w:jc w:val="center"/>
              <w:rPr>
                <w:rFonts w:ascii="Verdana" w:hAnsi="Verdana"/>
                <w:sz w:val="16"/>
                <w:szCs w:val="16"/>
              </w:rPr>
            </w:pPr>
            <w:smartTag w:uri="urn:schemas-microsoft-com:office:smarttags" w:element="City">
              <w:r>
                <w:rPr>
                  <w:rFonts w:ascii="Verdana" w:hAnsi="Verdana"/>
                  <w:sz w:val="16"/>
                  <w:szCs w:val="16"/>
                  <w:lang w:val="en-US"/>
                </w:rPr>
                <w:t>RENO</w:t>
              </w:r>
            </w:smartTag>
            <w:r w:rsidRPr="00C652A4">
              <w:rPr>
                <w:rFonts w:ascii="Verdana" w:hAnsi="Verdana"/>
                <w:sz w:val="16"/>
                <w:szCs w:val="16"/>
              </w:rPr>
              <w:t xml:space="preserve">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Verdana" w:hAnsi="Verdana"/>
                    <w:sz w:val="16"/>
                    <w:szCs w:val="16"/>
                    <w:lang w:val="en-US"/>
                  </w:rPr>
                  <w:t>LOGAN</w:t>
                </w:r>
              </w:smartTag>
            </w:smartTag>
          </w:p>
        </w:tc>
        <w:tc>
          <w:tcPr>
            <w:tcW w:w="1276" w:type="dxa"/>
            <w:vMerge w:val="restart"/>
          </w:tcPr>
          <w:p w:rsidR="001A4AB4" w:rsidRPr="00C652A4" w:rsidRDefault="001A4AB4" w:rsidP="00C652A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415421.14</w:t>
            </w:r>
          </w:p>
        </w:tc>
        <w:tc>
          <w:tcPr>
            <w:tcW w:w="1762" w:type="dxa"/>
            <w:vMerge w:val="restart"/>
          </w:tcPr>
          <w:p w:rsidR="001A4AB4" w:rsidRPr="00C652A4" w:rsidRDefault="001A4AB4" w:rsidP="00C652A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1A4AB4" w:rsidRPr="002D3A21" w:rsidTr="00C652A4">
        <w:trPr>
          <w:trHeight w:val="97"/>
        </w:trPr>
        <w:tc>
          <w:tcPr>
            <w:tcW w:w="425" w:type="dxa"/>
            <w:vMerge/>
          </w:tcPr>
          <w:p w:rsidR="001A4AB4" w:rsidRDefault="001A4AB4" w:rsidP="00C652A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C652A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C652A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21,0</w:t>
            </w:r>
          </w:p>
        </w:tc>
        <w:tc>
          <w:tcPr>
            <w:tcW w:w="992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612509">
        <w:trPr>
          <w:trHeight w:val="610"/>
        </w:trPr>
        <w:tc>
          <w:tcPr>
            <w:tcW w:w="425" w:type="dxa"/>
          </w:tcPr>
          <w:p w:rsidR="001A4AB4" w:rsidRDefault="001A4AB4" w:rsidP="00C652A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1A4AB4" w:rsidRPr="00C652A4" w:rsidRDefault="001A4AB4" w:rsidP="00C652A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Семенова Л.В.</w:t>
            </w:r>
          </w:p>
        </w:tc>
        <w:tc>
          <w:tcPr>
            <w:tcW w:w="1145" w:type="dxa"/>
          </w:tcPr>
          <w:p w:rsidR="001A4AB4" w:rsidRDefault="001A4AB4" w:rsidP="00C652A4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44,2</w:t>
            </w:r>
          </w:p>
        </w:tc>
        <w:tc>
          <w:tcPr>
            <w:tcW w:w="992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1A4AB4" w:rsidRDefault="001A4AB4" w:rsidP="00C652A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301594,00</w:t>
            </w:r>
          </w:p>
        </w:tc>
        <w:tc>
          <w:tcPr>
            <w:tcW w:w="1762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6330C2">
        <w:tc>
          <w:tcPr>
            <w:tcW w:w="425" w:type="dxa"/>
          </w:tcPr>
          <w:p w:rsidR="001A4AB4" w:rsidRPr="002D3A21" w:rsidRDefault="001A4AB4" w:rsidP="00C652A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1A4AB4" w:rsidRPr="002D3A21" w:rsidRDefault="001A4AB4" w:rsidP="00C652A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Третьяк Е.А.</w:t>
            </w:r>
          </w:p>
        </w:tc>
        <w:tc>
          <w:tcPr>
            <w:tcW w:w="1145" w:type="dxa"/>
          </w:tcPr>
          <w:p w:rsidR="001A4AB4" w:rsidRPr="002D3A21" w:rsidRDefault="001A4AB4" w:rsidP="00C652A4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1A4AB4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  <w:p w:rsidR="001A4AB4" w:rsidRPr="002D3A21" w:rsidRDefault="001A4AB4" w:rsidP="00C652A4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31,8</w:t>
            </w:r>
          </w:p>
        </w:tc>
        <w:tc>
          <w:tcPr>
            <w:tcW w:w="992" w:type="dxa"/>
          </w:tcPr>
          <w:p w:rsidR="001A4AB4" w:rsidRDefault="001A4AB4" w:rsidP="00C652A4"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1A4AB4" w:rsidRDefault="001A4AB4" w:rsidP="00C652A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Pr="00C449D0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416525,96</w:t>
            </w:r>
          </w:p>
        </w:tc>
        <w:tc>
          <w:tcPr>
            <w:tcW w:w="1762" w:type="dxa"/>
          </w:tcPr>
          <w:p w:rsidR="001A4AB4" w:rsidRPr="002D3A21" w:rsidRDefault="001A4AB4" w:rsidP="00C652A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6330C2">
        <w:tc>
          <w:tcPr>
            <w:tcW w:w="425" w:type="dxa"/>
          </w:tcPr>
          <w:p w:rsidR="001A4AB4" w:rsidRPr="002D3A21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31,8</w:t>
            </w:r>
          </w:p>
        </w:tc>
        <w:tc>
          <w:tcPr>
            <w:tcW w:w="992" w:type="dxa"/>
          </w:tcPr>
          <w:p w:rsidR="001A4AB4" w:rsidRDefault="001A4AB4" w:rsidP="00E866FB"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1A4AB4" w:rsidRDefault="001A4AB4" w:rsidP="00E866FB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Pr="00C449D0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6330C2">
        <w:tc>
          <w:tcPr>
            <w:tcW w:w="425" w:type="dxa"/>
          </w:tcPr>
          <w:p w:rsidR="001A4AB4" w:rsidRPr="002D3A21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Байкова А.А.</w:t>
            </w:r>
          </w:p>
        </w:tc>
        <w:tc>
          <w:tcPr>
            <w:tcW w:w="1145" w:type="dxa"/>
          </w:tcPr>
          <w:p w:rsidR="001A4AB4" w:rsidRDefault="001A4AB4" w:rsidP="00E866FB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56,0</w:t>
            </w:r>
          </w:p>
        </w:tc>
        <w:tc>
          <w:tcPr>
            <w:tcW w:w="993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232438,42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9D7CD4">
        <w:trPr>
          <w:trHeight w:val="585"/>
        </w:trPr>
        <w:tc>
          <w:tcPr>
            <w:tcW w:w="425" w:type="dxa"/>
            <w:vMerge w:val="restart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1A4AB4" w:rsidRDefault="001A4AB4" w:rsidP="00E866FB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  <w:vMerge w:val="restart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57,3</w:t>
            </w:r>
          </w:p>
        </w:tc>
        <w:tc>
          <w:tcPr>
            <w:tcW w:w="992" w:type="dxa"/>
            <w:vMerge w:val="restart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57,0</w:t>
            </w:r>
          </w:p>
        </w:tc>
        <w:tc>
          <w:tcPr>
            <w:tcW w:w="993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1A4AB4" w:rsidRDefault="001A4AB4" w:rsidP="008D71B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 2108</w:t>
            </w:r>
          </w:p>
        </w:tc>
        <w:tc>
          <w:tcPr>
            <w:tcW w:w="1276" w:type="dxa"/>
            <w:vMerge w:val="restart"/>
          </w:tcPr>
          <w:p w:rsidR="001A4AB4" w:rsidRPr="009D7CD4" w:rsidRDefault="001A4AB4" w:rsidP="00E866FB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679247.36</w:t>
            </w:r>
          </w:p>
        </w:tc>
        <w:tc>
          <w:tcPr>
            <w:tcW w:w="1762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9D7CD4">
        <w:trPr>
          <w:trHeight w:val="585"/>
        </w:trPr>
        <w:tc>
          <w:tcPr>
            <w:tcW w:w="425" w:type="dxa"/>
            <w:vMerge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E866FB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1A4AB4" w:rsidRDefault="001A4AB4" w:rsidP="008D71B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Nissan</w:t>
            </w:r>
            <w:r w:rsidRPr="009D7CD4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Almera</w:t>
            </w: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9D7CD4">
        <w:trPr>
          <w:trHeight w:val="585"/>
        </w:trPr>
        <w:tc>
          <w:tcPr>
            <w:tcW w:w="425" w:type="dxa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1A4AB4" w:rsidRDefault="001A4AB4" w:rsidP="00E866FB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56,0</w:t>
            </w:r>
          </w:p>
        </w:tc>
        <w:tc>
          <w:tcPr>
            <w:tcW w:w="993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Pr="008D71B3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1A4AB4" w:rsidRPr="00CF70A8" w:rsidRDefault="001A4AB4" w:rsidP="00E866FB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1A4AB4" w:rsidRPr="002D3A21" w:rsidTr="009644C5">
        <w:trPr>
          <w:trHeight w:val="775"/>
        </w:trPr>
        <w:tc>
          <w:tcPr>
            <w:tcW w:w="425" w:type="dxa"/>
            <w:vMerge w:val="restart"/>
          </w:tcPr>
          <w:p w:rsidR="001A4AB4" w:rsidRPr="002D3A21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1A4AB4" w:rsidRPr="00D6004A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Воронцова А.В.</w:t>
            </w:r>
          </w:p>
          <w:p w:rsidR="001A4AB4" w:rsidRPr="0044097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</w:tcPr>
          <w:p w:rsidR="001A4AB4" w:rsidRDefault="001A4AB4" w:rsidP="00E866FB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68,0</w:t>
            </w:r>
          </w:p>
        </w:tc>
        <w:tc>
          <w:tcPr>
            <w:tcW w:w="992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Default="001A4AB4" w:rsidP="00E866FB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1A4AB4" w:rsidRPr="00C449D0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1A4AB4" w:rsidRPr="00FD356E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198962,68</w:t>
            </w:r>
          </w:p>
        </w:tc>
        <w:tc>
          <w:tcPr>
            <w:tcW w:w="1762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5737AB">
        <w:trPr>
          <w:trHeight w:val="790"/>
        </w:trPr>
        <w:tc>
          <w:tcPr>
            <w:tcW w:w="425" w:type="dxa"/>
            <w:vMerge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1A4AB4" w:rsidRDefault="001A4AB4" w:rsidP="00E866FB">
            <w:pPr>
              <w:ind w:right="-206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Pr="00C449D0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68,0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276000,00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D730F0">
        <w:trPr>
          <w:trHeight w:val="775"/>
        </w:trPr>
        <w:tc>
          <w:tcPr>
            <w:tcW w:w="425" w:type="dxa"/>
          </w:tcPr>
          <w:p w:rsidR="001A4AB4" w:rsidRPr="002D3A21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Крайнова М.Е.</w:t>
            </w:r>
          </w:p>
        </w:tc>
        <w:tc>
          <w:tcPr>
            <w:tcW w:w="1145" w:type="dxa"/>
          </w:tcPr>
          <w:p w:rsidR="001A4AB4" w:rsidRDefault="001A4AB4" w:rsidP="00E866FB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Pr="00C449D0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648704,74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8D71B3">
        <w:trPr>
          <w:trHeight w:val="509"/>
        </w:trPr>
        <w:tc>
          <w:tcPr>
            <w:tcW w:w="425" w:type="dxa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Pr="00C449D0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1A4AB4" w:rsidRDefault="001A4AB4" w:rsidP="008D71B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KIA</w:t>
            </w:r>
            <w:r w:rsidRPr="00103D49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Ceed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1111000,00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D730F0">
        <w:trPr>
          <w:trHeight w:val="775"/>
        </w:trPr>
        <w:tc>
          <w:tcPr>
            <w:tcW w:w="425" w:type="dxa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Pr="00C449D0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D730F0">
        <w:trPr>
          <w:trHeight w:val="775"/>
        </w:trPr>
        <w:tc>
          <w:tcPr>
            <w:tcW w:w="425" w:type="dxa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Pr="00C449D0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A705B0">
        <w:trPr>
          <w:trHeight w:val="835"/>
        </w:trPr>
        <w:tc>
          <w:tcPr>
            <w:tcW w:w="425" w:type="dxa"/>
          </w:tcPr>
          <w:p w:rsidR="001A4AB4" w:rsidRPr="002D3A21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</w:tcPr>
          <w:p w:rsidR="001A4AB4" w:rsidRPr="00103D49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Сидоренко Т.Н.</w:t>
            </w:r>
          </w:p>
        </w:tc>
        <w:tc>
          <w:tcPr>
            <w:tcW w:w="1145" w:type="dxa"/>
          </w:tcPr>
          <w:p w:rsidR="001A4AB4" w:rsidRDefault="001A4AB4" w:rsidP="00E866FB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Pr="00C449D0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47,53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352584,98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39301C">
        <w:trPr>
          <w:trHeight w:val="390"/>
        </w:trPr>
        <w:tc>
          <w:tcPr>
            <w:tcW w:w="425" w:type="dxa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47,53</w:t>
            </w:r>
          </w:p>
        </w:tc>
        <w:tc>
          <w:tcPr>
            <w:tcW w:w="993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354690">
        <w:trPr>
          <w:trHeight w:val="841"/>
        </w:trPr>
        <w:tc>
          <w:tcPr>
            <w:tcW w:w="425" w:type="dxa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Горбунова Л.Б.</w:t>
            </w:r>
          </w:p>
        </w:tc>
        <w:tc>
          <w:tcPr>
            <w:tcW w:w="1145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47,3</w:t>
            </w:r>
          </w:p>
        </w:tc>
        <w:tc>
          <w:tcPr>
            <w:tcW w:w="99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1A4AB4" w:rsidRDefault="001A4AB4" w:rsidP="00E866FB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1A4AB4" w:rsidRPr="00FD356E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191108,16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103D49">
        <w:trPr>
          <w:trHeight w:val="210"/>
        </w:trPr>
        <w:tc>
          <w:tcPr>
            <w:tcW w:w="425" w:type="dxa"/>
            <w:vMerge w:val="restart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417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Давыдова Г.В.</w:t>
            </w:r>
          </w:p>
        </w:tc>
        <w:tc>
          <w:tcPr>
            <w:tcW w:w="1145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1984 г"/>
              </w:smartTagPr>
              <w:r>
                <w:rPr>
                  <w:rFonts w:ascii="Verdana" w:hAnsi="Verdana"/>
                  <w:sz w:val="16"/>
                  <w:szCs w:val="16"/>
                </w:rPr>
                <w:t>19,8 га</w:t>
              </w:r>
            </w:smartTag>
          </w:p>
        </w:tc>
        <w:tc>
          <w:tcPr>
            <w:tcW w:w="99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1A4AB4" w:rsidRDefault="001A4AB4" w:rsidP="00E866FB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1A4AB4" w:rsidRPr="00FD356E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209993,23</w:t>
            </w:r>
          </w:p>
        </w:tc>
        <w:tc>
          <w:tcPr>
            <w:tcW w:w="1762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103D49">
        <w:trPr>
          <w:trHeight w:val="210"/>
        </w:trPr>
        <w:tc>
          <w:tcPr>
            <w:tcW w:w="425" w:type="dxa"/>
            <w:vMerge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5000,0</w:t>
            </w:r>
          </w:p>
        </w:tc>
        <w:tc>
          <w:tcPr>
            <w:tcW w:w="99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1A4AB4" w:rsidRPr="00072E0A" w:rsidRDefault="001A4AB4" w:rsidP="00E866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103D49">
        <w:trPr>
          <w:trHeight w:val="210"/>
        </w:trPr>
        <w:tc>
          <w:tcPr>
            <w:tcW w:w="425" w:type="dxa"/>
            <w:vMerge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32,6</w:t>
            </w:r>
          </w:p>
        </w:tc>
        <w:tc>
          <w:tcPr>
            <w:tcW w:w="99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1A4AB4" w:rsidRPr="00072E0A" w:rsidRDefault="001A4AB4" w:rsidP="00E866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103D49">
        <w:trPr>
          <w:trHeight w:val="210"/>
        </w:trPr>
        <w:tc>
          <w:tcPr>
            <w:tcW w:w="425" w:type="dxa"/>
            <w:vMerge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66,0</w:t>
            </w:r>
          </w:p>
        </w:tc>
        <w:tc>
          <w:tcPr>
            <w:tcW w:w="99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1A4AB4" w:rsidRPr="00072E0A" w:rsidRDefault="001A4AB4" w:rsidP="00E866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B442C1">
        <w:trPr>
          <w:trHeight w:val="293"/>
        </w:trPr>
        <w:tc>
          <w:tcPr>
            <w:tcW w:w="425" w:type="dxa"/>
            <w:vMerge w:val="restart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66,0</w:t>
            </w:r>
          </w:p>
        </w:tc>
        <w:tc>
          <w:tcPr>
            <w:tcW w:w="992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1A4AB4" w:rsidRDefault="001A4AB4" w:rsidP="00E866FB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1A4AB4" w:rsidRPr="00FD356E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1A4AB4" w:rsidRPr="005604AF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ГАЗ 31029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</w:t>
            </w:r>
            <w:smartTag w:uri="urn:schemas-microsoft-com:office:smarttags" w:element="metricconverter">
              <w:smartTagPr>
                <w:attr w:name="ProductID" w:val="1984 г"/>
              </w:smartTagPr>
              <w:r>
                <w:rPr>
                  <w:rFonts w:ascii="Verdana" w:hAnsi="Verdana"/>
                  <w:sz w:val="16"/>
                  <w:szCs w:val="16"/>
                </w:rPr>
                <w:t>1994 г</w:t>
              </w:r>
            </w:smartTag>
            <w:r>
              <w:rPr>
                <w:rFonts w:ascii="Verdana" w:hAnsi="Verdana"/>
                <w:sz w:val="16"/>
                <w:szCs w:val="16"/>
              </w:rPr>
              <w:t>.в.)</w:t>
            </w:r>
          </w:p>
        </w:tc>
        <w:tc>
          <w:tcPr>
            <w:tcW w:w="1276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148357,47</w:t>
            </w:r>
          </w:p>
        </w:tc>
        <w:tc>
          <w:tcPr>
            <w:tcW w:w="1762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103D49">
        <w:trPr>
          <w:trHeight w:val="292"/>
        </w:trPr>
        <w:tc>
          <w:tcPr>
            <w:tcW w:w="425" w:type="dxa"/>
            <w:vMerge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Pr="00072E0A" w:rsidRDefault="001A4AB4" w:rsidP="00E866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1A4AB4" w:rsidRPr="00B442C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ГАЗ 3110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</w:t>
            </w:r>
            <w:smartTag w:uri="urn:schemas-microsoft-com:office:smarttags" w:element="metricconverter">
              <w:smartTagPr>
                <w:attr w:name="ProductID" w:val="1984 г"/>
              </w:smartTagPr>
              <w:r>
                <w:rPr>
                  <w:rFonts w:ascii="Verdana" w:hAnsi="Verdana"/>
                  <w:sz w:val="16"/>
                  <w:szCs w:val="16"/>
                </w:rPr>
                <w:t>1998 г</w:t>
              </w:r>
            </w:smartTag>
            <w:r>
              <w:rPr>
                <w:rFonts w:ascii="Verdana" w:hAnsi="Verdana"/>
                <w:sz w:val="16"/>
                <w:szCs w:val="16"/>
              </w:rPr>
              <w:t>.в.)</w:t>
            </w: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103D49">
        <w:trPr>
          <w:trHeight w:val="210"/>
        </w:trPr>
        <w:tc>
          <w:tcPr>
            <w:tcW w:w="425" w:type="dxa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Липина А.В.</w:t>
            </w:r>
          </w:p>
        </w:tc>
        <w:tc>
          <w:tcPr>
            <w:tcW w:w="1145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30,8</w:t>
            </w:r>
          </w:p>
        </w:tc>
        <w:tc>
          <w:tcPr>
            <w:tcW w:w="99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1A4AB4" w:rsidRDefault="001A4AB4" w:rsidP="00E866FB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1A4AB4" w:rsidRPr="00FD356E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187982,33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103D49">
        <w:trPr>
          <w:trHeight w:val="210"/>
        </w:trPr>
        <w:tc>
          <w:tcPr>
            <w:tcW w:w="425" w:type="dxa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Петрова Л.А.</w:t>
            </w:r>
          </w:p>
        </w:tc>
        <w:tc>
          <w:tcPr>
            <w:tcW w:w="1145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Pr="00C449D0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46,1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203201,90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103D49">
        <w:trPr>
          <w:trHeight w:val="210"/>
        </w:trPr>
        <w:tc>
          <w:tcPr>
            <w:tcW w:w="425" w:type="dxa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Pr="00C449D0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46,1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165000,00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103D49">
        <w:trPr>
          <w:trHeight w:val="210"/>
        </w:trPr>
        <w:tc>
          <w:tcPr>
            <w:tcW w:w="425" w:type="dxa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Pr="00C449D0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46,1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D42625">
        <w:trPr>
          <w:trHeight w:val="195"/>
        </w:trPr>
        <w:tc>
          <w:tcPr>
            <w:tcW w:w="425" w:type="dxa"/>
            <w:vMerge w:val="restart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</w:t>
            </w:r>
          </w:p>
        </w:tc>
        <w:tc>
          <w:tcPr>
            <w:tcW w:w="1417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Тихонова С.В.</w:t>
            </w:r>
          </w:p>
        </w:tc>
        <w:tc>
          <w:tcPr>
            <w:tcW w:w="1145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45,3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66159,00</w:t>
            </w:r>
          </w:p>
        </w:tc>
        <w:tc>
          <w:tcPr>
            <w:tcW w:w="1762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E91522">
        <w:trPr>
          <w:trHeight w:val="609"/>
        </w:trPr>
        <w:tc>
          <w:tcPr>
            <w:tcW w:w="425" w:type="dxa"/>
            <w:vMerge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969,0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E91522">
        <w:trPr>
          <w:trHeight w:val="105"/>
        </w:trPr>
        <w:tc>
          <w:tcPr>
            <w:tcW w:w="425" w:type="dxa"/>
            <w:vMerge w:val="restart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45,3</w:t>
            </w:r>
          </w:p>
        </w:tc>
        <w:tc>
          <w:tcPr>
            <w:tcW w:w="99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1A4AB4" w:rsidRDefault="001A4AB4" w:rsidP="00E866FB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1A4AB4" w:rsidRPr="00FD356E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1A4AB4" w:rsidRDefault="001A4AB4" w:rsidP="008D71B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Форд Сиерра</w:t>
            </w:r>
          </w:p>
        </w:tc>
        <w:tc>
          <w:tcPr>
            <w:tcW w:w="1276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606893,00</w:t>
            </w:r>
          </w:p>
        </w:tc>
        <w:tc>
          <w:tcPr>
            <w:tcW w:w="1762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103D49">
        <w:trPr>
          <w:trHeight w:val="105"/>
        </w:trPr>
        <w:tc>
          <w:tcPr>
            <w:tcW w:w="425" w:type="dxa"/>
            <w:vMerge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969,0</w:t>
            </w:r>
          </w:p>
        </w:tc>
        <w:tc>
          <w:tcPr>
            <w:tcW w:w="99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A4AB4" w:rsidRPr="000210F4" w:rsidRDefault="001A4AB4" w:rsidP="00E866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E91522">
        <w:trPr>
          <w:trHeight w:val="293"/>
        </w:trPr>
        <w:tc>
          <w:tcPr>
            <w:tcW w:w="425" w:type="dxa"/>
            <w:vMerge w:val="restart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45,3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E91522">
        <w:trPr>
          <w:trHeight w:val="292"/>
        </w:trPr>
        <w:tc>
          <w:tcPr>
            <w:tcW w:w="425" w:type="dxa"/>
            <w:vMerge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969,0</w:t>
            </w:r>
          </w:p>
        </w:tc>
        <w:tc>
          <w:tcPr>
            <w:tcW w:w="993" w:type="dxa"/>
          </w:tcPr>
          <w:p w:rsidR="001A4AB4" w:rsidRPr="000210F4" w:rsidRDefault="001A4AB4" w:rsidP="00E866FB">
            <w:pPr>
              <w:rPr>
                <w:rFonts w:ascii="Verdana" w:hAnsi="Verdana"/>
                <w:sz w:val="16"/>
                <w:szCs w:val="16"/>
              </w:rPr>
            </w:pPr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E91522">
        <w:trPr>
          <w:trHeight w:val="105"/>
        </w:trPr>
        <w:tc>
          <w:tcPr>
            <w:tcW w:w="425" w:type="dxa"/>
            <w:vMerge w:val="restart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45,3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E91522">
        <w:trPr>
          <w:trHeight w:val="105"/>
        </w:trPr>
        <w:tc>
          <w:tcPr>
            <w:tcW w:w="425" w:type="dxa"/>
            <w:vMerge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969,0</w:t>
            </w:r>
          </w:p>
        </w:tc>
        <w:tc>
          <w:tcPr>
            <w:tcW w:w="993" w:type="dxa"/>
          </w:tcPr>
          <w:p w:rsidR="001A4AB4" w:rsidRPr="000210F4" w:rsidRDefault="001A4AB4" w:rsidP="00E866FB">
            <w:pPr>
              <w:rPr>
                <w:rFonts w:ascii="Verdana" w:hAnsi="Verdana"/>
                <w:sz w:val="16"/>
                <w:szCs w:val="16"/>
              </w:rPr>
            </w:pPr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E91522">
        <w:trPr>
          <w:trHeight w:val="98"/>
        </w:trPr>
        <w:tc>
          <w:tcPr>
            <w:tcW w:w="425" w:type="dxa"/>
            <w:vMerge w:val="restart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  <w:tc>
          <w:tcPr>
            <w:tcW w:w="1417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Тюрина Т.Б.</w:t>
            </w:r>
          </w:p>
        </w:tc>
        <w:tc>
          <w:tcPr>
            <w:tcW w:w="1145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Совместная собственность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75,0</w:t>
            </w:r>
          </w:p>
        </w:tc>
        <w:tc>
          <w:tcPr>
            <w:tcW w:w="99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50,5</w:t>
            </w:r>
          </w:p>
        </w:tc>
        <w:tc>
          <w:tcPr>
            <w:tcW w:w="993" w:type="dxa"/>
          </w:tcPr>
          <w:p w:rsidR="001A4AB4" w:rsidRPr="000210F4" w:rsidRDefault="001A4AB4" w:rsidP="00E866FB">
            <w:pPr>
              <w:rPr>
                <w:rFonts w:ascii="Verdana" w:hAnsi="Verdana"/>
                <w:sz w:val="16"/>
                <w:szCs w:val="16"/>
              </w:rPr>
            </w:pPr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324105,63</w:t>
            </w:r>
          </w:p>
        </w:tc>
        <w:tc>
          <w:tcPr>
            <w:tcW w:w="1762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E91522">
        <w:trPr>
          <w:trHeight w:val="97"/>
        </w:trPr>
        <w:tc>
          <w:tcPr>
            <w:tcW w:w="425" w:type="dxa"/>
            <w:vMerge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Совместная собственность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857,0</w:t>
            </w:r>
          </w:p>
        </w:tc>
        <w:tc>
          <w:tcPr>
            <w:tcW w:w="99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1165,0</w:t>
            </w:r>
          </w:p>
        </w:tc>
        <w:tc>
          <w:tcPr>
            <w:tcW w:w="993" w:type="dxa"/>
          </w:tcPr>
          <w:p w:rsidR="001A4AB4" w:rsidRPr="000210F4" w:rsidRDefault="001A4AB4" w:rsidP="00E866FB">
            <w:pPr>
              <w:rPr>
                <w:rFonts w:ascii="Verdana" w:hAnsi="Verdana"/>
                <w:sz w:val="16"/>
                <w:szCs w:val="16"/>
              </w:rPr>
            </w:pPr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500CE8">
        <w:trPr>
          <w:trHeight w:val="98"/>
        </w:trPr>
        <w:tc>
          <w:tcPr>
            <w:tcW w:w="425" w:type="dxa"/>
            <w:vMerge w:val="restart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 </w:t>
            </w:r>
          </w:p>
        </w:tc>
        <w:tc>
          <w:tcPr>
            <w:tcW w:w="1145" w:type="dxa"/>
            <w:vMerge w:val="restart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50,5</w:t>
            </w:r>
          </w:p>
        </w:tc>
        <w:tc>
          <w:tcPr>
            <w:tcW w:w="992" w:type="dxa"/>
          </w:tcPr>
          <w:p w:rsidR="001A4AB4" w:rsidRDefault="001A4AB4" w:rsidP="00E866FB">
            <w:r w:rsidRPr="005C58A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1A4AB4" w:rsidRDefault="001A4AB4" w:rsidP="00E866FB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1A4AB4" w:rsidRPr="00FD356E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252248,36</w:t>
            </w:r>
          </w:p>
        </w:tc>
        <w:tc>
          <w:tcPr>
            <w:tcW w:w="1762" w:type="dxa"/>
            <w:vMerge w:val="restart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E91522">
        <w:trPr>
          <w:trHeight w:val="97"/>
        </w:trPr>
        <w:tc>
          <w:tcPr>
            <w:tcW w:w="425" w:type="dxa"/>
            <w:vMerge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1165,00</w:t>
            </w:r>
          </w:p>
        </w:tc>
        <w:tc>
          <w:tcPr>
            <w:tcW w:w="992" w:type="dxa"/>
          </w:tcPr>
          <w:p w:rsidR="001A4AB4" w:rsidRDefault="001A4AB4" w:rsidP="00E866FB">
            <w:r w:rsidRPr="005C58A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A4AB4" w:rsidRPr="000210F4" w:rsidRDefault="001A4AB4" w:rsidP="00E866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A4AB4" w:rsidRPr="002D3A21" w:rsidTr="00E91522">
        <w:trPr>
          <w:trHeight w:val="97"/>
        </w:trPr>
        <w:tc>
          <w:tcPr>
            <w:tcW w:w="425" w:type="dxa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Козлова Е.А.</w:t>
            </w:r>
          </w:p>
        </w:tc>
        <w:tc>
          <w:tcPr>
            <w:tcW w:w="1145" w:type="dxa"/>
          </w:tcPr>
          <w:p w:rsidR="001A4AB4" w:rsidRDefault="001A4AB4" w:rsidP="008D71B3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</w:tcPr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1A4AB4" w:rsidRPr="00C350CD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1A4AB4" w:rsidRPr="00C449D0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61,1</w:t>
            </w:r>
          </w:p>
        </w:tc>
        <w:tc>
          <w:tcPr>
            <w:tcW w:w="993" w:type="dxa"/>
          </w:tcPr>
          <w:p w:rsidR="001A4AB4" w:rsidRDefault="001A4AB4" w:rsidP="00E866FB"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162743,93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1A4AB4" w:rsidRPr="002D3A21" w:rsidTr="00E91522">
        <w:trPr>
          <w:trHeight w:val="97"/>
        </w:trPr>
        <w:tc>
          <w:tcPr>
            <w:tcW w:w="425" w:type="dxa"/>
          </w:tcPr>
          <w:p w:rsidR="001A4AB4" w:rsidRDefault="001A4AB4" w:rsidP="00E866F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</w:t>
            </w:r>
          </w:p>
        </w:tc>
        <w:tc>
          <w:tcPr>
            <w:tcW w:w="1417" w:type="dxa"/>
          </w:tcPr>
          <w:p w:rsidR="001A4AB4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Кузьмина О.Б.</w:t>
            </w:r>
          </w:p>
        </w:tc>
        <w:tc>
          <w:tcPr>
            <w:tcW w:w="1145" w:type="dxa"/>
          </w:tcPr>
          <w:p w:rsidR="001A4AB4" w:rsidRDefault="001A4AB4" w:rsidP="008D71B3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1A4AB4" w:rsidRPr="002D3A21" w:rsidRDefault="001A4AB4" w:rsidP="00E866F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1A4AB4" w:rsidRPr="002D3A21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38,1</w:t>
            </w:r>
          </w:p>
        </w:tc>
        <w:tc>
          <w:tcPr>
            <w:tcW w:w="99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1A4AB4" w:rsidRDefault="001A4AB4" w:rsidP="00E866FB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1A4AB4" w:rsidRPr="00FD356E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166094,00</w:t>
            </w:r>
          </w:p>
        </w:tc>
        <w:tc>
          <w:tcPr>
            <w:tcW w:w="1762" w:type="dxa"/>
          </w:tcPr>
          <w:p w:rsidR="001A4AB4" w:rsidRDefault="001A4AB4" w:rsidP="00E866F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1A4AB4" w:rsidRDefault="001A4AB4" w:rsidP="009D5926">
      <w:pPr>
        <w:pStyle w:val="FootnoteText"/>
        <w:ind w:firstLine="709"/>
        <w:jc w:val="both"/>
      </w:pPr>
    </w:p>
    <w:sectPr w:rsidR="001A4AB4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01976"/>
    <w:rsid w:val="000210F4"/>
    <w:rsid w:val="00054F30"/>
    <w:rsid w:val="0006317F"/>
    <w:rsid w:val="00072E0A"/>
    <w:rsid w:val="000D116D"/>
    <w:rsid w:val="000F6849"/>
    <w:rsid w:val="00103D49"/>
    <w:rsid w:val="00133887"/>
    <w:rsid w:val="00133A35"/>
    <w:rsid w:val="00140643"/>
    <w:rsid w:val="00143E0F"/>
    <w:rsid w:val="00146AC9"/>
    <w:rsid w:val="001A4AB4"/>
    <w:rsid w:val="001C1B8F"/>
    <w:rsid w:val="001E214D"/>
    <w:rsid w:val="001F68A6"/>
    <w:rsid w:val="00212419"/>
    <w:rsid w:val="002148BB"/>
    <w:rsid w:val="00221900"/>
    <w:rsid w:val="002245FA"/>
    <w:rsid w:val="00243B9A"/>
    <w:rsid w:val="00244E7B"/>
    <w:rsid w:val="002505AA"/>
    <w:rsid w:val="00261032"/>
    <w:rsid w:val="00263FDB"/>
    <w:rsid w:val="002803A0"/>
    <w:rsid w:val="002B1ADB"/>
    <w:rsid w:val="002D3A21"/>
    <w:rsid w:val="002F1AF3"/>
    <w:rsid w:val="00340249"/>
    <w:rsid w:val="0035218A"/>
    <w:rsid w:val="00354690"/>
    <w:rsid w:val="00387094"/>
    <w:rsid w:val="00390160"/>
    <w:rsid w:val="00390830"/>
    <w:rsid w:val="0039301C"/>
    <w:rsid w:val="003C2C7C"/>
    <w:rsid w:val="003D714D"/>
    <w:rsid w:val="003F5BF0"/>
    <w:rsid w:val="00415CDC"/>
    <w:rsid w:val="0042066A"/>
    <w:rsid w:val="00421887"/>
    <w:rsid w:val="00425B91"/>
    <w:rsid w:val="00440971"/>
    <w:rsid w:val="0047434E"/>
    <w:rsid w:val="00485C51"/>
    <w:rsid w:val="00496022"/>
    <w:rsid w:val="004E5692"/>
    <w:rsid w:val="004E6928"/>
    <w:rsid w:val="004E742E"/>
    <w:rsid w:val="004F41D9"/>
    <w:rsid w:val="00500CE8"/>
    <w:rsid w:val="00501297"/>
    <w:rsid w:val="00506618"/>
    <w:rsid w:val="00515836"/>
    <w:rsid w:val="005230FC"/>
    <w:rsid w:val="005604AF"/>
    <w:rsid w:val="005737AB"/>
    <w:rsid w:val="00576BE7"/>
    <w:rsid w:val="005B5556"/>
    <w:rsid w:val="005C3E30"/>
    <w:rsid w:val="005C58AE"/>
    <w:rsid w:val="005E2D51"/>
    <w:rsid w:val="00612509"/>
    <w:rsid w:val="00627235"/>
    <w:rsid w:val="00632F27"/>
    <w:rsid w:val="006330C2"/>
    <w:rsid w:val="00637ABF"/>
    <w:rsid w:val="00644029"/>
    <w:rsid w:val="00661149"/>
    <w:rsid w:val="006617A5"/>
    <w:rsid w:val="006B0E2B"/>
    <w:rsid w:val="006B391B"/>
    <w:rsid w:val="006B4976"/>
    <w:rsid w:val="006D6711"/>
    <w:rsid w:val="007269C5"/>
    <w:rsid w:val="007346BC"/>
    <w:rsid w:val="00750557"/>
    <w:rsid w:val="00756BD4"/>
    <w:rsid w:val="0078540C"/>
    <w:rsid w:val="00790AA7"/>
    <w:rsid w:val="007968E7"/>
    <w:rsid w:val="007B72C7"/>
    <w:rsid w:val="007E1632"/>
    <w:rsid w:val="0083568A"/>
    <w:rsid w:val="0084414C"/>
    <w:rsid w:val="00852E0E"/>
    <w:rsid w:val="00896EFD"/>
    <w:rsid w:val="008C0797"/>
    <w:rsid w:val="008D3054"/>
    <w:rsid w:val="008D71B3"/>
    <w:rsid w:val="008E1242"/>
    <w:rsid w:val="008F2973"/>
    <w:rsid w:val="008F5028"/>
    <w:rsid w:val="00906A12"/>
    <w:rsid w:val="0092566B"/>
    <w:rsid w:val="00941714"/>
    <w:rsid w:val="009512F8"/>
    <w:rsid w:val="00962F0A"/>
    <w:rsid w:val="009644C5"/>
    <w:rsid w:val="00965853"/>
    <w:rsid w:val="00974275"/>
    <w:rsid w:val="009869F3"/>
    <w:rsid w:val="009930F3"/>
    <w:rsid w:val="009C3D59"/>
    <w:rsid w:val="009D5926"/>
    <w:rsid w:val="009D7CD4"/>
    <w:rsid w:val="009F2296"/>
    <w:rsid w:val="00A10226"/>
    <w:rsid w:val="00A22699"/>
    <w:rsid w:val="00A4463A"/>
    <w:rsid w:val="00A632F2"/>
    <w:rsid w:val="00A705B0"/>
    <w:rsid w:val="00A70C72"/>
    <w:rsid w:val="00A75599"/>
    <w:rsid w:val="00A85494"/>
    <w:rsid w:val="00AA76F4"/>
    <w:rsid w:val="00AD66E1"/>
    <w:rsid w:val="00AF54A6"/>
    <w:rsid w:val="00B148BC"/>
    <w:rsid w:val="00B178F4"/>
    <w:rsid w:val="00B442C1"/>
    <w:rsid w:val="00B6130D"/>
    <w:rsid w:val="00B70DCC"/>
    <w:rsid w:val="00BB6A6D"/>
    <w:rsid w:val="00BD1B84"/>
    <w:rsid w:val="00BE0A0D"/>
    <w:rsid w:val="00BE4447"/>
    <w:rsid w:val="00BF2A39"/>
    <w:rsid w:val="00C350CD"/>
    <w:rsid w:val="00C42E71"/>
    <w:rsid w:val="00C449D0"/>
    <w:rsid w:val="00C533B3"/>
    <w:rsid w:val="00C652A4"/>
    <w:rsid w:val="00C92E9C"/>
    <w:rsid w:val="00C93ED2"/>
    <w:rsid w:val="00CB140A"/>
    <w:rsid w:val="00CF099B"/>
    <w:rsid w:val="00CF226D"/>
    <w:rsid w:val="00CF2EEB"/>
    <w:rsid w:val="00CF70A8"/>
    <w:rsid w:val="00D164EF"/>
    <w:rsid w:val="00D42625"/>
    <w:rsid w:val="00D6004A"/>
    <w:rsid w:val="00D730F0"/>
    <w:rsid w:val="00D7784F"/>
    <w:rsid w:val="00D84553"/>
    <w:rsid w:val="00DC3138"/>
    <w:rsid w:val="00DE326A"/>
    <w:rsid w:val="00E05184"/>
    <w:rsid w:val="00E13B89"/>
    <w:rsid w:val="00E15ED5"/>
    <w:rsid w:val="00E16C28"/>
    <w:rsid w:val="00E451D9"/>
    <w:rsid w:val="00E50DC3"/>
    <w:rsid w:val="00E6163E"/>
    <w:rsid w:val="00E64C88"/>
    <w:rsid w:val="00E6531B"/>
    <w:rsid w:val="00E72323"/>
    <w:rsid w:val="00E802F3"/>
    <w:rsid w:val="00E856DE"/>
    <w:rsid w:val="00E866FB"/>
    <w:rsid w:val="00E91522"/>
    <w:rsid w:val="00E9678D"/>
    <w:rsid w:val="00F07F55"/>
    <w:rsid w:val="00F37DBA"/>
    <w:rsid w:val="00F44BF8"/>
    <w:rsid w:val="00F47DFB"/>
    <w:rsid w:val="00F6660E"/>
    <w:rsid w:val="00F90E15"/>
    <w:rsid w:val="00FB5679"/>
    <w:rsid w:val="00FC4FC6"/>
    <w:rsid w:val="00FD356E"/>
    <w:rsid w:val="00FF1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ity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139</TotalTime>
  <Pages>3</Pages>
  <Words>720</Words>
  <Characters>4105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SidorychevaAV</dc:creator>
  <cp:keywords/>
  <dc:description/>
  <cp:lastModifiedBy>KrotkovSL</cp:lastModifiedBy>
  <cp:revision>7</cp:revision>
  <dcterms:created xsi:type="dcterms:W3CDTF">2014-04-22T10:45:00Z</dcterms:created>
  <dcterms:modified xsi:type="dcterms:W3CDTF">2014-05-07T11:41:00Z</dcterms:modified>
</cp:coreProperties>
</file>