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3A" w:rsidRPr="008E1242" w:rsidRDefault="00D9403A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D9403A" w:rsidRDefault="00D9403A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11 Управления Федерального казначейства по Ивановской области </w:t>
      </w:r>
    </w:p>
    <w:p w:rsidR="00D9403A" w:rsidRPr="008E1242" w:rsidRDefault="00D9403A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762"/>
      </w:tblGrid>
      <w:tr w:rsidR="00D9403A" w:rsidRPr="002D3A21" w:rsidTr="006330C2">
        <w:tc>
          <w:tcPr>
            <w:tcW w:w="425" w:type="dxa"/>
            <w:vMerge w:val="restart"/>
          </w:tcPr>
          <w:p w:rsidR="00D9403A" w:rsidRPr="002D3A21" w:rsidRDefault="00D9403A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D9403A" w:rsidRPr="002D3A21" w:rsidRDefault="00D9403A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5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D9403A" w:rsidRPr="002D3A21" w:rsidTr="006330C2">
        <w:tc>
          <w:tcPr>
            <w:tcW w:w="425" w:type="dxa"/>
            <w:vMerge/>
          </w:tcPr>
          <w:p w:rsidR="00D9403A" w:rsidRPr="002D3A21" w:rsidRDefault="00D9403A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Pr="002D3A21" w:rsidRDefault="00D9403A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Pr="002D3A21" w:rsidRDefault="00D9403A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941714">
        <w:trPr>
          <w:trHeight w:val="260"/>
        </w:trPr>
        <w:tc>
          <w:tcPr>
            <w:tcW w:w="425" w:type="dxa"/>
            <w:vMerge w:val="restart"/>
          </w:tcPr>
          <w:p w:rsidR="00D9403A" w:rsidRPr="002D3A21" w:rsidRDefault="00D9403A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</w:tcPr>
          <w:p w:rsidR="00D9403A" w:rsidRPr="002D3A21" w:rsidRDefault="00D9403A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Крылова И.Ю.</w:t>
            </w:r>
          </w:p>
        </w:tc>
        <w:tc>
          <w:tcPr>
            <w:tcW w:w="1145" w:type="dxa"/>
            <w:vMerge w:val="restart"/>
          </w:tcPr>
          <w:p w:rsidR="00D9403A" w:rsidRPr="002D3A21" w:rsidRDefault="00D9403A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Начальник отдела 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30,7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409743,16</w:t>
            </w:r>
          </w:p>
        </w:tc>
        <w:tc>
          <w:tcPr>
            <w:tcW w:w="1762" w:type="dxa"/>
            <w:vMerge w:val="restart"/>
          </w:tcPr>
          <w:p w:rsidR="00D9403A" w:rsidRPr="002D3A21" w:rsidRDefault="00D9403A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941714">
        <w:trPr>
          <w:trHeight w:val="260"/>
        </w:trPr>
        <w:tc>
          <w:tcPr>
            <w:tcW w:w="425" w:type="dxa"/>
            <w:vMerge/>
          </w:tcPr>
          <w:p w:rsidR="00D9403A" w:rsidRDefault="00D9403A" w:rsidP="0094171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3000,0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Default="00D9403A" w:rsidP="0094171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941714">
        <w:trPr>
          <w:trHeight w:val="260"/>
        </w:trPr>
        <w:tc>
          <w:tcPr>
            <w:tcW w:w="425" w:type="dxa"/>
            <w:vMerge/>
          </w:tcPr>
          <w:p w:rsidR="00D9403A" w:rsidRDefault="00D9403A" w:rsidP="0094171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Дача</w:t>
            </w: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1/3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26,5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Default="00D9403A" w:rsidP="00941714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CF099B">
        <w:trPr>
          <w:trHeight w:val="605"/>
        </w:trPr>
        <w:tc>
          <w:tcPr>
            <w:tcW w:w="425" w:type="dxa"/>
          </w:tcPr>
          <w:p w:rsidR="00D9403A" w:rsidRDefault="00D9403A" w:rsidP="0094171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9403A" w:rsidRDefault="00D9403A" w:rsidP="0094171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30,7</w:t>
            </w:r>
          </w:p>
        </w:tc>
        <w:tc>
          <w:tcPr>
            <w:tcW w:w="993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9403A" w:rsidRDefault="00D9403A" w:rsidP="0094171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3D714D">
        <w:trPr>
          <w:trHeight w:val="398"/>
        </w:trPr>
        <w:tc>
          <w:tcPr>
            <w:tcW w:w="425" w:type="dxa"/>
            <w:vMerge w:val="restart"/>
          </w:tcPr>
          <w:p w:rsidR="00D9403A" w:rsidRPr="002D3A21" w:rsidRDefault="00D9403A" w:rsidP="003D71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D9403A" w:rsidRPr="002D3A21" w:rsidRDefault="00D9403A" w:rsidP="003D71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Никитина Н.В.</w:t>
            </w:r>
          </w:p>
        </w:tc>
        <w:tc>
          <w:tcPr>
            <w:tcW w:w="1145" w:type="dxa"/>
            <w:vMerge w:val="restart"/>
          </w:tcPr>
          <w:p w:rsidR="00D9403A" w:rsidRPr="002D3A21" w:rsidRDefault="00D9403A" w:rsidP="00560733">
            <w:pPr>
              <w:ind w:left="-42" w:right="-109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49,3</w:t>
            </w:r>
          </w:p>
        </w:tc>
        <w:tc>
          <w:tcPr>
            <w:tcW w:w="993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302436,20</w:t>
            </w:r>
          </w:p>
        </w:tc>
        <w:tc>
          <w:tcPr>
            <w:tcW w:w="1762" w:type="dxa"/>
            <w:vMerge w:val="restart"/>
          </w:tcPr>
          <w:p w:rsidR="00D9403A" w:rsidRPr="002D3A21" w:rsidRDefault="00D9403A" w:rsidP="003D71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3D714D">
        <w:trPr>
          <w:trHeight w:val="397"/>
        </w:trPr>
        <w:tc>
          <w:tcPr>
            <w:tcW w:w="425" w:type="dxa"/>
            <w:vMerge/>
          </w:tcPr>
          <w:p w:rsidR="00D9403A" w:rsidRDefault="00D9403A" w:rsidP="003D71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3D714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3D714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30,0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Pr="002D3A21" w:rsidRDefault="00D9403A" w:rsidP="003D714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560733">
        <w:trPr>
          <w:trHeight w:val="250"/>
        </w:trPr>
        <w:tc>
          <w:tcPr>
            <w:tcW w:w="425" w:type="dxa"/>
          </w:tcPr>
          <w:p w:rsidR="00D9403A" w:rsidRDefault="00D9403A" w:rsidP="003D714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3D714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D9403A" w:rsidRDefault="00D9403A" w:rsidP="003D714D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49,3</w:t>
            </w:r>
          </w:p>
        </w:tc>
        <w:tc>
          <w:tcPr>
            <w:tcW w:w="993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378611,41</w:t>
            </w:r>
          </w:p>
        </w:tc>
        <w:tc>
          <w:tcPr>
            <w:tcW w:w="1762" w:type="dxa"/>
          </w:tcPr>
          <w:p w:rsidR="00D9403A" w:rsidRPr="002D3A21" w:rsidRDefault="00D9403A" w:rsidP="003D714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C449D0">
        <w:trPr>
          <w:trHeight w:val="300"/>
        </w:trPr>
        <w:tc>
          <w:tcPr>
            <w:tcW w:w="425" w:type="dxa"/>
            <w:vMerge w:val="restart"/>
          </w:tcPr>
          <w:p w:rsidR="00D9403A" w:rsidRDefault="00D9403A" w:rsidP="00C449D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D9403A" w:rsidRDefault="00D9403A" w:rsidP="00C449D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Коканова Л.А.</w:t>
            </w:r>
          </w:p>
        </w:tc>
        <w:tc>
          <w:tcPr>
            <w:tcW w:w="1145" w:type="dxa"/>
            <w:vMerge w:val="restart"/>
          </w:tcPr>
          <w:p w:rsidR="00D9403A" w:rsidRDefault="00D9403A" w:rsidP="00C449D0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казначей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44,8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9403A" w:rsidRDefault="00D9403A" w:rsidP="00571F61">
            <w:pPr>
              <w:jc w:val="center"/>
            </w:pPr>
            <w:r>
              <w:t>-</w:t>
            </w:r>
          </w:p>
        </w:tc>
        <w:tc>
          <w:tcPr>
            <w:tcW w:w="1559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395728,34</w:t>
            </w:r>
          </w:p>
        </w:tc>
        <w:tc>
          <w:tcPr>
            <w:tcW w:w="1762" w:type="dxa"/>
            <w:vMerge w:val="restart"/>
          </w:tcPr>
          <w:p w:rsidR="00D9403A" w:rsidRPr="002D3A21" w:rsidRDefault="00D9403A" w:rsidP="00C44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3D714D">
        <w:trPr>
          <w:trHeight w:val="300"/>
        </w:trPr>
        <w:tc>
          <w:tcPr>
            <w:tcW w:w="425" w:type="dxa"/>
            <w:vMerge/>
          </w:tcPr>
          <w:p w:rsidR="00D9403A" w:rsidRDefault="00D9403A" w:rsidP="00C449D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C449D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C449D0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ind w:left="-107" w:right="-104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 приусадебный</w:t>
            </w: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1000,0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Default="00D9403A" w:rsidP="00571F61">
            <w:pPr>
              <w:jc w:val="center"/>
            </w:pPr>
          </w:p>
        </w:tc>
        <w:tc>
          <w:tcPr>
            <w:tcW w:w="1559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Pr="002D3A21" w:rsidRDefault="00D9403A" w:rsidP="00C449D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6330C2">
        <w:tc>
          <w:tcPr>
            <w:tcW w:w="425" w:type="dxa"/>
          </w:tcPr>
          <w:p w:rsidR="00D9403A" w:rsidRPr="002D3A21" w:rsidRDefault="00D9403A" w:rsidP="00C449D0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D9403A" w:rsidRPr="002D3A21" w:rsidRDefault="00D9403A" w:rsidP="00C449D0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Белоусова Н.Г.</w:t>
            </w:r>
          </w:p>
        </w:tc>
        <w:tc>
          <w:tcPr>
            <w:tcW w:w="1145" w:type="dxa"/>
          </w:tcPr>
          <w:p w:rsidR="00D9403A" w:rsidRPr="002D3A21" w:rsidRDefault="00D9403A" w:rsidP="00C449D0">
            <w:pPr>
              <w:ind w:right="-64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Старший казначей</w:t>
            </w:r>
          </w:p>
        </w:tc>
        <w:tc>
          <w:tcPr>
            <w:tcW w:w="1265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50,8</w:t>
            </w:r>
          </w:p>
        </w:tc>
        <w:tc>
          <w:tcPr>
            <w:tcW w:w="993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Pr="00C449D0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239815,16</w:t>
            </w:r>
          </w:p>
        </w:tc>
        <w:tc>
          <w:tcPr>
            <w:tcW w:w="1762" w:type="dxa"/>
          </w:tcPr>
          <w:p w:rsidR="00D9403A" w:rsidRPr="002D3A21" w:rsidRDefault="00D9403A" w:rsidP="00C449D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6330C2">
        <w:tc>
          <w:tcPr>
            <w:tcW w:w="425" w:type="dxa"/>
          </w:tcPr>
          <w:p w:rsidR="00D9403A" w:rsidRPr="002D3A21" w:rsidRDefault="00D9403A" w:rsidP="004409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D9403A" w:rsidRPr="002D3A21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50,8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Форд Сиерра</w:t>
            </w:r>
          </w:p>
        </w:tc>
        <w:tc>
          <w:tcPr>
            <w:tcW w:w="1276" w:type="dxa"/>
          </w:tcPr>
          <w:p w:rsidR="00D9403A" w:rsidRPr="00C449D0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87000,00</w:t>
            </w:r>
          </w:p>
        </w:tc>
        <w:tc>
          <w:tcPr>
            <w:tcW w:w="1762" w:type="dxa"/>
          </w:tcPr>
          <w:p w:rsidR="00D9403A" w:rsidRPr="002D3A21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6330C2">
        <w:tc>
          <w:tcPr>
            <w:tcW w:w="425" w:type="dxa"/>
          </w:tcPr>
          <w:p w:rsidR="00D9403A" w:rsidRPr="002D3A21" w:rsidRDefault="00D9403A" w:rsidP="004409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D9403A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Егоренкова Л.В.</w:t>
            </w:r>
          </w:p>
        </w:tc>
        <w:tc>
          <w:tcPr>
            <w:tcW w:w="1145" w:type="dxa"/>
          </w:tcPr>
          <w:p w:rsidR="00D9403A" w:rsidRPr="002D3A21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57,4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206511,97</w:t>
            </w:r>
          </w:p>
        </w:tc>
        <w:tc>
          <w:tcPr>
            <w:tcW w:w="1762" w:type="dxa"/>
          </w:tcPr>
          <w:p w:rsidR="00D9403A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D7784F">
        <w:trPr>
          <w:trHeight w:val="580"/>
        </w:trPr>
        <w:tc>
          <w:tcPr>
            <w:tcW w:w="425" w:type="dxa"/>
            <w:vMerge w:val="restart"/>
          </w:tcPr>
          <w:p w:rsidR="00D9403A" w:rsidRPr="002D3A21" w:rsidRDefault="00D9403A" w:rsidP="004409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D9403A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Климова Т.Е.</w:t>
            </w:r>
          </w:p>
          <w:p w:rsidR="00D9403A" w:rsidRPr="00440971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</w:tcPr>
          <w:p w:rsidR="00D9403A" w:rsidRPr="002D3A21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50/100</w:t>
            </w:r>
          </w:p>
        </w:tc>
        <w:tc>
          <w:tcPr>
            <w:tcW w:w="851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38,8</w:t>
            </w:r>
          </w:p>
        </w:tc>
        <w:tc>
          <w:tcPr>
            <w:tcW w:w="992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9403A" w:rsidRPr="00C449D0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232049,86</w:t>
            </w:r>
          </w:p>
        </w:tc>
        <w:tc>
          <w:tcPr>
            <w:tcW w:w="1762" w:type="dxa"/>
          </w:tcPr>
          <w:p w:rsidR="00D9403A" w:rsidRPr="002D3A21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560733">
        <w:trPr>
          <w:trHeight w:val="528"/>
        </w:trPr>
        <w:tc>
          <w:tcPr>
            <w:tcW w:w="425" w:type="dxa"/>
            <w:vMerge/>
          </w:tcPr>
          <w:p w:rsidR="00D9403A" w:rsidRDefault="00D9403A" w:rsidP="004409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 ребенок</w:t>
            </w:r>
          </w:p>
        </w:tc>
        <w:tc>
          <w:tcPr>
            <w:tcW w:w="1145" w:type="dxa"/>
          </w:tcPr>
          <w:p w:rsidR="00D9403A" w:rsidRDefault="00D9403A" w:rsidP="00440971">
            <w:pPr>
              <w:ind w:right="-206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50/100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38,8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9403A" w:rsidRPr="00C449D0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D9403A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560733">
        <w:trPr>
          <w:trHeight w:val="450"/>
        </w:trPr>
        <w:tc>
          <w:tcPr>
            <w:tcW w:w="425" w:type="dxa"/>
          </w:tcPr>
          <w:p w:rsidR="00D9403A" w:rsidRPr="002D3A21" w:rsidRDefault="00D9403A" w:rsidP="0044097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D9403A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Левина Т.Р.</w:t>
            </w:r>
          </w:p>
        </w:tc>
        <w:tc>
          <w:tcPr>
            <w:tcW w:w="1145" w:type="dxa"/>
          </w:tcPr>
          <w:p w:rsidR="00D9403A" w:rsidRPr="002D3A21" w:rsidRDefault="00D9403A" w:rsidP="00440971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9403A" w:rsidRPr="0044097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44,6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348796,06</w:t>
            </w:r>
          </w:p>
        </w:tc>
        <w:tc>
          <w:tcPr>
            <w:tcW w:w="1762" w:type="dxa"/>
          </w:tcPr>
          <w:p w:rsidR="00D9403A" w:rsidRDefault="00D9403A" w:rsidP="0044097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C93ED2">
        <w:trPr>
          <w:trHeight w:val="265"/>
        </w:trPr>
        <w:tc>
          <w:tcPr>
            <w:tcW w:w="425" w:type="dxa"/>
            <w:vMerge w:val="restart"/>
          </w:tcPr>
          <w:p w:rsidR="00D9403A" w:rsidRPr="002D3A21" w:rsidRDefault="00D9403A" w:rsidP="00C93ED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Шавладзе О.Н.</w:t>
            </w:r>
          </w:p>
        </w:tc>
        <w:tc>
          <w:tcPr>
            <w:tcW w:w="1145" w:type="dxa"/>
            <w:vMerge w:val="restart"/>
          </w:tcPr>
          <w:p w:rsidR="00D9403A" w:rsidRPr="002D3A21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общая долевая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1/2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40,1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D9403A" w:rsidRDefault="00D9403A" w:rsidP="00571F61">
            <w:pPr>
              <w:jc w:val="center"/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211963,83</w:t>
            </w:r>
          </w:p>
        </w:tc>
        <w:tc>
          <w:tcPr>
            <w:tcW w:w="1762" w:type="dxa"/>
            <w:vMerge w:val="restart"/>
          </w:tcPr>
          <w:p w:rsidR="00D9403A" w:rsidRDefault="00D9403A" w:rsidP="00C93ED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9403A" w:rsidRPr="002D3A21" w:rsidTr="00440971">
        <w:trPr>
          <w:trHeight w:val="265"/>
        </w:trPr>
        <w:tc>
          <w:tcPr>
            <w:tcW w:w="425" w:type="dxa"/>
            <w:vMerge/>
          </w:tcPr>
          <w:p w:rsidR="00D9403A" w:rsidRDefault="00D9403A" w:rsidP="00C93ED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50,4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Default="00D9403A" w:rsidP="00C93E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440971">
        <w:trPr>
          <w:trHeight w:val="265"/>
        </w:trPr>
        <w:tc>
          <w:tcPr>
            <w:tcW w:w="425" w:type="dxa"/>
            <w:vMerge/>
          </w:tcPr>
          <w:p w:rsidR="00D9403A" w:rsidRDefault="00D9403A" w:rsidP="00C93ED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5" w:type="dxa"/>
            <w:vMerge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826,0</w:t>
            </w:r>
          </w:p>
        </w:tc>
        <w:tc>
          <w:tcPr>
            <w:tcW w:w="992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9403A" w:rsidRPr="00FD356E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D9403A" w:rsidRDefault="00D9403A" w:rsidP="00C93E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9403A" w:rsidRPr="002D3A21" w:rsidTr="00560733">
        <w:trPr>
          <w:trHeight w:val="275"/>
        </w:trPr>
        <w:tc>
          <w:tcPr>
            <w:tcW w:w="425" w:type="dxa"/>
          </w:tcPr>
          <w:p w:rsidR="00D9403A" w:rsidRDefault="00D9403A" w:rsidP="00C93ED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Супруг </w:t>
            </w:r>
          </w:p>
        </w:tc>
        <w:tc>
          <w:tcPr>
            <w:tcW w:w="1145" w:type="dxa"/>
          </w:tcPr>
          <w:p w:rsidR="00D9403A" w:rsidRDefault="00D9403A" w:rsidP="00C93ED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Align w:val="center"/>
          </w:tcPr>
          <w:p w:rsidR="00D9403A" w:rsidRPr="00C350CD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D9403A" w:rsidRPr="002D3A21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50,4</w:t>
            </w:r>
          </w:p>
        </w:tc>
        <w:tc>
          <w:tcPr>
            <w:tcW w:w="993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2E0A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D9403A" w:rsidRDefault="00D9403A" w:rsidP="00571F6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297678,43</w:t>
            </w:r>
          </w:p>
        </w:tc>
        <w:tc>
          <w:tcPr>
            <w:tcW w:w="1762" w:type="dxa"/>
          </w:tcPr>
          <w:p w:rsidR="00D9403A" w:rsidRDefault="00D9403A" w:rsidP="00C93ED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403A" w:rsidRDefault="00D9403A" w:rsidP="009D5926">
      <w:pPr>
        <w:pStyle w:val="FootnoteText"/>
        <w:ind w:firstLine="709"/>
        <w:jc w:val="both"/>
      </w:pPr>
    </w:p>
    <w:sectPr w:rsidR="00D9403A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6317F"/>
    <w:rsid w:val="00072E0A"/>
    <w:rsid w:val="000A7D4B"/>
    <w:rsid w:val="000F6849"/>
    <w:rsid w:val="00133887"/>
    <w:rsid w:val="00133A35"/>
    <w:rsid w:val="00140643"/>
    <w:rsid w:val="00146AC9"/>
    <w:rsid w:val="001C1B8F"/>
    <w:rsid w:val="00244E7B"/>
    <w:rsid w:val="00263FDB"/>
    <w:rsid w:val="002803A0"/>
    <w:rsid w:val="002B1ADB"/>
    <w:rsid w:val="002D3A21"/>
    <w:rsid w:val="002F1AF3"/>
    <w:rsid w:val="00340249"/>
    <w:rsid w:val="0035218A"/>
    <w:rsid w:val="00390160"/>
    <w:rsid w:val="00390830"/>
    <w:rsid w:val="0039301C"/>
    <w:rsid w:val="003C2C7C"/>
    <w:rsid w:val="003D714D"/>
    <w:rsid w:val="003F5BF0"/>
    <w:rsid w:val="00421887"/>
    <w:rsid w:val="00440971"/>
    <w:rsid w:val="0047434E"/>
    <w:rsid w:val="00496022"/>
    <w:rsid w:val="004E5692"/>
    <w:rsid w:val="004F41D9"/>
    <w:rsid w:val="00506618"/>
    <w:rsid w:val="00560733"/>
    <w:rsid w:val="00571F61"/>
    <w:rsid w:val="00576BE7"/>
    <w:rsid w:val="005B5556"/>
    <w:rsid w:val="005E2D51"/>
    <w:rsid w:val="00632F27"/>
    <w:rsid w:val="006330C2"/>
    <w:rsid w:val="00637ABF"/>
    <w:rsid w:val="00661149"/>
    <w:rsid w:val="006B0E2B"/>
    <w:rsid w:val="006B391B"/>
    <w:rsid w:val="006B4976"/>
    <w:rsid w:val="007269C5"/>
    <w:rsid w:val="007346BC"/>
    <w:rsid w:val="00750557"/>
    <w:rsid w:val="00790AA7"/>
    <w:rsid w:val="007968E7"/>
    <w:rsid w:val="007E1632"/>
    <w:rsid w:val="00852E0E"/>
    <w:rsid w:val="008C0797"/>
    <w:rsid w:val="008E1242"/>
    <w:rsid w:val="008F2973"/>
    <w:rsid w:val="008F5028"/>
    <w:rsid w:val="0092566B"/>
    <w:rsid w:val="00941714"/>
    <w:rsid w:val="009869F3"/>
    <w:rsid w:val="009C3D59"/>
    <w:rsid w:val="009D5926"/>
    <w:rsid w:val="00A10226"/>
    <w:rsid w:val="00A4463A"/>
    <w:rsid w:val="00A70C72"/>
    <w:rsid w:val="00AA76F4"/>
    <w:rsid w:val="00AD66E1"/>
    <w:rsid w:val="00B148BC"/>
    <w:rsid w:val="00B178F4"/>
    <w:rsid w:val="00B6130D"/>
    <w:rsid w:val="00B70DCC"/>
    <w:rsid w:val="00BD1B84"/>
    <w:rsid w:val="00BE0289"/>
    <w:rsid w:val="00BE4447"/>
    <w:rsid w:val="00BF2A39"/>
    <w:rsid w:val="00C350CD"/>
    <w:rsid w:val="00C449D0"/>
    <w:rsid w:val="00C93ED2"/>
    <w:rsid w:val="00CB140A"/>
    <w:rsid w:val="00CF099B"/>
    <w:rsid w:val="00CF226D"/>
    <w:rsid w:val="00D730F0"/>
    <w:rsid w:val="00D7784F"/>
    <w:rsid w:val="00D84553"/>
    <w:rsid w:val="00D9403A"/>
    <w:rsid w:val="00DC3138"/>
    <w:rsid w:val="00E05184"/>
    <w:rsid w:val="00E13B89"/>
    <w:rsid w:val="00E15ED5"/>
    <w:rsid w:val="00E16C28"/>
    <w:rsid w:val="00E451D9"/>
    <w:rsid w:val="00E50DC3"/>
    <w:rsid w:val="00E6163E"/>
    <w:rsid w:val="00E64C88"/>
    <w:rsid w:val="00E72323"/>
    <w:rsid w:val="00E856DE"/>
    <w:rsid w:val="00E9678D"/>
    <w:rsid w:val="00F07F55"/>
    <w:rsid w:val="00F37DBA"/>
    <w:rsid w:val="00F44BF8"/>
    <w:rsid w:val="00F90E15"/>
    <w:rsid w:val="00FC4FC6"/>
    <w:rsid w:val="00FD356E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2</Pages>
  <Words>348</Words>
  <Characters>1984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4</cp:revision>
  <dcterms:created xsi:type="dcterms:W3CDTF">2014-04-17T07:32:00Z</dcterms:created>
  <dcterms:modified xsi:type="dcterms:W3CDTF">2014-05-05T11:26:00Z</dcterms:modified>
</cp:coreProperties>
</file>