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FF1" w:rsidRPr="008E1242" w:rsidRDefault="004F7FF1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4F7FF1" w:rsidRDefault="004F7FF1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21 Управления Федерального казначейства по Ивановской области </w:t>
      </w:r>
    </w:p>
    <w:p w:rsidR="004F7FF1" w:rsidRPr="008E1242" w:rsidRDefault="004F7FF1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14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762"/>
      </w:tblGrid>
      <w:tr w:rsidR="004F7FF1" w:rsidRPr="002D3A21" w:rsidTr="006330C2">
        <w:tc>
          <w:tcPr>
            <w:tcW w:w="425" w:type="dxa"/>
            <w:vMerge w:val="restart"/>
          </w:tcPr>
          <w:p w:rsidR="004F7FF1" w:rsidRPr="002D3A21" w:rsidRDefault="004F7FF1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4F7FF1" w:rsidRPr="002D3A21" w:rsidRDefault="004F7FF1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45" w:type="dxa"/>
            <w:vMerge w:val="restart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762" w:type="dxa"/>
            <w:vMerge w:val="restart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4F7FF1" w:rsidRPr="002D3A21" w:rsidTr="006330C2">
        <w:tc>
          <w:tcPr>
            <w:tcW w:w="425" w:type="dxa"/>
            <w:vMerge/>
          </w:tcPr>
          <w:p w:rsidR="004F7FF1" w:rsidRPr="002D3A21" w:rsidRDefault="004F7FF1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2D3A21" w:rsidRDefault="004F7FF1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2D3A21" w:rsidRDefault="004F7FF1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Pr="002D3A21" w:rsidRDefault="004F7FF1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983306">
        <w:trPr>
          <w:trHeight w:val="359"/>
        </w:trPr>
        <w:tc>
          <w:tcPr>
            <w:tcW w:w="425" w:type="dxa"/>
            <w:vMerge w:val="restart"/>
          </w:tcPr>
          <w:p w:rsidR="004F7FF1" w:rsidRPr="002D3A21" w:rsidRDefault="004F7FF1" w:rsidP="002D710E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Маркова Е.А.</w:t>
            </w:r>
          </w:p>
        </w:tc>
        <w:tc>
          <w:tcPr>
            <w:tcW w:w="1145" w:type="dxa"/>
            <w:vMerge w:val="restart"/>
          </w:tcPr>
          <w:p w:rsidR="004F7FF1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Начальник</w:t>
            </w:r>
          </w:p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отдела</w:t>
            </w:r>
            <w:r w:rsidRPr="00983306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65" w:type="dxa"/>
          </w:tcPr>
          <w:p w:rsidR="004F7FF1" w:rsidRPr="002D3A2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4F7FF1" w:rsidRPr="002D3A2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Pr="002D3A2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300,0</w:t>
            </w:r>
          </w:p>
        </w:tc>
        <w:tc>
          <w:tcPr>
            <w:tcW w:w="992" w:type="dxa"/>
          </w:tcPr>
          <w:p w:rsidR="004F7FF1" w:rsidRPr="002D3A2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4F7FF1" w:rsidRPr="002D3A2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4F7FF1" w:rsidRPr="002D3A2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4F7FF1" w:rsidRPr="002D3A2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53,4</w:t>
            </w:r>
          </w:p>
        </w:tc>
        <w:tc>
          <w:tcPr>
            <w:tcW w:w="993" w:type="dxa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4F7FF1" w:rsidRPr="002D710E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LADA</w:t>
            </w:r>
            <w:r w:rsidRPr="002D710E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KALINA</w:t>
            </w:r>
          </w:p>
          <w:p w:rsidR="004F7FF1" w:rsidRPr="002D3A2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710E">
              <w:rPr>
                <w:rFonts w:ascii="Verdana" w:hAnsi="Verdana"/>
                <w:sz w:val="16"/>
                <w:szCs w:val="16"/>
              </w:rPr>
              <w:t>111730</w:t>
            </w:r>
          </w:p>
        </w:tc>
        <w:tc>
          <w:tcPr>
            <w:tcW w:w="1276" w:type="dxa"/>
            <w:vMerge w:val="restart"/>
          </w:tcPr>
          <w:p w:rsidR="004F7FF1" w:rsidRPr="002D710E" w:rsidRDefault="004F7FF1" w:rsidP="002D710E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395667.87</w:t>
            </w:r>
          </w:p>
        </w:tc>
        <w:tc>
          <w:tcPr>
            <w:tcW w:w="1762" w:type="dxa"/>
            <w:vMerge w:val="restart"/>
          </w:tcPr>
          <w:p w:rsidR="004F7FF1" w:rsidRPr="002D3A2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2D710E">
        <w:trPr>
          <w:trHeight w:val="260"/>
        </w:trPr>
        <w:tc>
          <w:tcPr>
            <w:tcW w:w="425" w:type="dxa"/>
            <w:vMerge/>
          </w:tcPr>
          <w:p w:rsidR="004F7FF1" w:rsidRDefault="004F7FF1" w:rsidP="002D710E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Pr="002D3A2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4F7FF1" w:rsidRPr="002D3A2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15,35</w:t>
            </w:r>
          </w:p>
        </w:tc>
        <w:tc>
          <w:tcPr>
            <w:tcW w:w="992" w:type="dxa"/>
          </w:tcPr>
          <w:p w:rsidR="004F7FF1" w:rsidRPr="002D3A2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F7FF1" w:rsidRPr="002D3A2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993" w:type="dxa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983306">
        <w:trPr>
          <w:trHeight w:val="101"/>
        </w:trPr>
        <w:tc>
          <w:tcPr>
            <w:tcW w:w="425" w:type="dxa"/>
            <w:vMerge w:val="restart"/>
          </w:tcPr>
          <w:p w:rsidR="004F7FF1" w:rsidRDefault="004F7FF1" w:rsidP="002D710E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F7FF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4F7FF1" w:rsidRPr="002D710E" w:rsidRDefault="004F7FF1" w:rsidP="002D710E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53.4</w:t>
            </w:r>
          </w:p>
        </w:tc>
        <w:tc>
          <w:tcPr>
            <w:tcW w:w="993" w:type="dxa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Pr="002D710E" w:rsidRDefault="004F7FF1" w:rsidP="002D710E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105265.08</w:t>
            </w:r>
          </w:p>
        </w:tc>
        <w:tc>
          <w:tcPr>
            <w:tcW w:w="1762" w:type="dxa"/>
            <w:vMerge w:val="restart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2D710E">
        <w:trPr>
          <w:trHeight w:val="300"/>
        </w:trPr>
        <w:tc>
          <w:tcPr>
            <w:tcW w:w="425" w:type="dxa"/>
            <w:vMerge/>
          </w:tcPr>
          <w:p w:rsidR="004F7FF1" w:rsidRDefault="004F7FF1" w:rsidP="002D710E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4F7FF1" w:rsidRPr="002D710E" w:rsidRDefault="004F7FF1" w:rsidP="002D710E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46.7</w:t>
            </w:r>
          </w:p>
        </w:tc>
        <w:tc>
          <w:tcPr>
            <w:tcW w:w="993" w:type="dxa"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2D71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3D714D">
        <w:trPr>
          <w:trHeight w:val="398"/>
        </w:trPr>
        <w:tc>
          <w:tcPr>
            <w:tcW w:w="425" w:type="dxa"/>
            <w:vMerge w:val="restart"/>
          </w:tcPr>
          <w:p w:rsidR="004F7FF1" w:rsidRPr="002D3A21" w:rsidRDefault="004F7FF1" w:rsidP="00B65BD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Щербакова О.Н.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1136,0</w:t>
            </w:r>
          </w:p>
        </w:tc>
        <w:tc>
          <w:tcPr>
            <w:tcW w:w="992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4F7FF1" w:rsidRDefault="004F7FF1" w:rsidP="00B65BDC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276631,95</w:t>
            </w:r>
          </w:p>
        </w:tc>
        <w:tc>
          <w:tcPr>
            <w:tcW w:w="1762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B65BDC">
        <w:trPr>
          <w:trHeight w:val="195"/>
        </w:trPr>
        <w:tc>
          <w:tcPr>
            <w:tcW w:w="425" w:type="dxa"/>
            <w:vMerge/>
          </w:tcPr>
          <w:p w:rsidR="004F7FF1" w:rsidRDefault="004F7FF1" w:rsidP="00B65BD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35,8</w:t>
            </w:r>
          </w:p>
        </w:tc>
        <w:tc>
          <w:tcPr>
            <w:tcW w:w="992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B65BDC">
        <w:trPr>
          <w:trHeight w:val="195"/>
        </w:trPr>
        <w:tc>
          <w:tcPr>
            <w:tcW w:w="425" w:type="dxa"/>
            <w:vMerge/>
          </w:tcPr>
          <w:p w:rsidR="004F7FF1" w:rsidRDefault="004F7FF1" w:rsidP="00B65BD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F7FF1" w:rsidRPr="002D3A2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60,1</w:t>
            </w:r>
          </w:p>
        </w:tc>
        <w:tc>
          <w:tcPr>
            <w:tcW w:w="992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983306">
        <w:trPr>
          <w:trHeight w:val="163"/>
        </w:trPr>
        <w:tc>
          <w:tcPr>
            <w:tcW w:w="425" w:type="dxa"/>
            <w:vMerge w:val="restart"/>
          </w:tcPr>
          <w:p w:rsidR="004F7FF1" w:rsidRDefault="004F7FF1" w:rsidP="00B65BD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40,7</w:t>
            </w:r>
          </w:p>
        </w:tc>
        <w:tc>
          <w:tcPr>
            <w:tcW w:w="992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F7FF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60,1</w:t>
            </w:r>
          </w:p>
        </w:tc>
        <w:tc>
          <w:tcPr>
            <w:tcW w:w="993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143000,65</w:t>
            </w:r>
          </w:p>
        </w:tc>
        <w:tc>
          <w:tcPr>
            <w:tcW w:w="1762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B65BDC">
        <w:trPr>
          <w:trHeight w:val="390"/>
        </w:trPr>
        <w:tc>
          <w:tcPr>
            <w:tcW w:w="425" w:type="dxa"/>
            <w:vMerge/>
          </w:tcPr>
          <w:p w:rsidR="004F7FF1" w:rsidRDefault="004F7FF1" w:rsidP="00B65BD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700,0</w:t>
            </w:r>
          </w:p>
        </w:tc>
        <w:tc>
          <w:tcPr>
            <w:tcW w:w="993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B65BDC">
        <w:trPr>
          <w:trHeight w:val="123"/>
        </w:trPr>
        <w:tc>
          <w:tcPr>
            <w:tcW w:w="425" w:type="dxa"/>
            <w:vMerge w:val="restart"/>
          </w:tcPr>
          <w:p w:rsidR="004F7FF1" w:rsidRDefault="004F7FF1" w:rsidP="00B65BD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Шумилова Н.В.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  <w:vMerge w:val="restart"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53,8</w:t>
            </w:r>
          </w:p>
        </w:tc>
        <w:tc>
          <w:tcPr>
            <w:tcW w:w="992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824,0</w:t>
            </w:r>
          </w:p>
        </w:tc>
        <w:tc>
          <w:tcPr>
            <w:tcW w:w="993" w:type="dxa"/>
          </w:tcPr>
          <w:p w:rsidR="004F7FF1" w:rsidRDefault="004F7FF1">
            <w:r w:rsidRPr="00DC67F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249312,54</w:t>
            </w:r>
          </w:p>
        </w:tc>
        <w:tc>
          <w:tcPr>
            <w:tcW w:w="1762" w:type="dxa"/>
            <w:vMerge w:val="restart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B65BDC">
        <w:trPr>
          <w:trHeight w:val="123"/>
        </w:trPr>
        <w:tc>
          <w:tcPr>
            <w:tcW w:w="425" w:type="dxa"/>
            <w:vMerge/>
          </w:tcPr>
          <w:p w:rsidR="004F7FF1" w:rsidRDefault="004F7FF1" w:rsidP="00B65BD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624,0</w:t>
            </w:r>
          </w:p>
        </w:tc>
        <w:tc>
          <w:tcPr>
            <w:tcW w:w="993" w:type="dxa"/>
          </w:tcPr>
          <w:p w:rsidR="004F7FF1" w:rsidRDefault="004F7FF1">
            <w:r w:rsidRPr="00DC67F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B65BDC">
        <w:trPr>
          <w:trHeight w:val="123"/>
        </w:trPr>
        <w:tc>
          <w:tcPr>
            <w:tcW w:w="425" w:type="dxa"/>
            <w:vMerge/>
          </w:tcPr>
          <w:p w:rsidR="004F7FF1" w:rsidRDefault="004F7FF1" w:rsidP="00B65BD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400,0</w:t>
            </w:r>
          </w:p>
        </w:tc>
        <w:tc>
          <w:tcPr>
            <w:tcW w:w="993" w:type="dxa"/>
          </w:tcPr>
          <w:p w:rsidR="004F7FF1" w:rsidRDefault="004F7FF1">
            <w:r w:rsidRPr="00DC67F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B65BDC">
        <w:trPr>
          <w:trHeight w:val="123"/>
        </w:trPr>
        <w:tc>
          <w:tcPr>
            <w:tcW w:w="425" w:type="dxa"/>
            <w:vMerge/>
          </w:tcPr>
          <w:p w:rsidR="004F7FF1" w:rsidRDefault="004F7FF1" w:rsidP="00B65BD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33,0</w:t>
            </w:r>
          </w:p>
        </w:tc>
        <w:tc>
          <w:tcPr>
            <w:tcW w:w="993" w:type="dxa"/>
          </w:tcPr>
          <w:p w:rsidR="004F7FF1" w:rsidRDefault="004F7FF1">
            <w:r w:rsidRPr="00DC67F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B65BDC">
        <w:trPr>
          <w:trHeight w:val="123"/>
        </w:trPr>
        <w:tc>
          <w:tcPr>
            <w:tcW w:w="425" w:type="dxa"/>
            <w:vMerge/>
          </w:tcPr>
          <w:p w:rsidR="004F7FF1" w:rsidRDefault="004F7FF1" w:rsidP="00B65BD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64,1</w:t>
            </w:r>
          </w:p>
        </w:tc>
        <w:tc>
          <w:tcPr>
            <w:tcW w:w="993" w:type="dxa"/>
          </w:tcPr>
          <w:p w:rsidR="004F7FF1" w:rsidRDefault="004F7FF1">
            <w:r w:rsidRPr="00DC67F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B65BD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E61752">
        <w:trPr>
          <w:trHeight w:val="35"/>
        </w:trPr>
        <w:tc>
          <w:tcPr>
            <w:tcW w:w="425" w:type="dxa"/>
            <w:vMerge w:val="restart"/>
          </w:tcPr>
          <w:p w:rsidR="004F7FF1" w:rsidRDefault="004F7FF1" w:rsidP="00E617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Pr="002D3A2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4F7FF1" w:rsidRPr="002D3A2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824,0</w:t>
            </w:r>
          </w:p>
        </w:tc>
        <w:tc>
          <w:tcPr>
            <w:tcW w:w="992" w:type="dxa"/>
          </w:tcPr>
          <w:p w:rsidR="004F7FF1" w:rsidRPr="002D3A2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F7FF1" w:rsidRDefault="004F7FF1" w:rsidP="00E61752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4F7FF1" w:rsidRPr="00C449D0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4F7FF1" w:rsidRPr="00FD356E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4F7FF1" w:rsidRPr="002D3A2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104141,50</w:t>
            </w:r>
          </w:p>
        </w:tc>
        <w:tc>
          <w:tcPr>
            <w:tcW w:w="1762" w:type="dxa"/>
            <w:vMerge w:val="restart"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E61752">
        <w:trPr>
          <w:trHeight w:val="32"/>
        </w:trPr>
        <w:tc>
          <w:tcPr>
            <w:tcW w:w="425" w:type="dxa"/>
            <w:vMerge/>
          </w:tcPr>
          <w:p w:rsidR="004F7FF1" w:rsidRDefault="004F7FF1" w:rsidP="00E617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Pr="002D3A2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4F7FF1" w:rsidRPr="002D3A2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624,0</w:t>
            </w:r>
          </w:p>
        </w:tc>
        <w:tc>
          <w:tcPr>
            <w:tcW w:w="992" w:type="dxa"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F7FF1" w:rsidRPr="00DC67F7" w:rsidRDefault="004F7FF1" w:rsidP="00E6175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E61752">
        <w:trPr>
          <w:trHeight w:val="32"/>
        </w:trPr>
        <w:tc>
          <w:tcPr>
            <w:tcW w:w="425" w:type="dxa"/>
            <w:vMerge/>
          </w:tcPr>
          <w:p w:rsidR="004F7FF1" w:rsidRDefault="004F7FF1" w:rsidP="00E617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Pr="002D3A2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4F7FF1" w:rsidRPr="002D3A2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400,0</w:t>
            </w:r>
          </w:p>
        </w:tc>
        <w:tc>
          <w:tcPr>
            <w:tcW w:w="992" w:type="dxa"/>
          </w:tcPr>
          <w:p w:rsidR="004F7FF1" w:rsidRPr="002D3A2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4F7FF1" w:rsidRPr="002D3A2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F7FF1" w:rsidRPr="00DC67F7" w:rsidRDefault="004F7FF1" w:rsidP="00E6175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E61752">
        <w:trPr>
          <w:trHeight w:val="32"/>
        </w:trPr>
        <w:tc>
          <w:tcPr>
            <w:tcW w:w="425" w:type="dxa"/>
            <w:vMerge/>
          </w:tcPr>
          <w:p w:rsidR="004F7FF1" w:rsidRDefault="004F7FF1" w:rsidP="00E617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Pr="002D3A2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4F7FF1" w:rsidRPr="002D3A2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33,0</w:t>
            </w:r>
          </w:p>
        </w:tc>
        <w:tc>
          <w:tcPr>
            <w:tcW w:w="992" w:type="dxa"/>
          </w:tcPr>
          <w:p w:rsidR="004F7FF1" w:rsidRDefault="004F7FF1">
            <w:r w:rsidRPr="00ED3B8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F7FF1" w:rsidRPr="00DC67F7" w:rsidRDefault="004F7FF1" w:rsidP="00E6175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E61752">
        <w:trPr>
          <w:trHeight w:val="32"/>
        </w:trPr>
        <w:tc>
          <w:tcPr>
            <w:tcW w:w="425" w:type="dxa"/>
            <w:vMerge/>
          </w:tcPr>
          <w:p w:rsidR="004F7FF1" w:rsidRDefault="004F7FF1" w:rsidP="00E617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Pr="002D3A2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4F7FF1" w:rsidRPr="002D3A2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64,1</w:t>
            </w:r>
          </w:p>
        </w:tc>
        <w:tc>
          <w:tcPr>
            <w:tcW w:w="992" w:type="dxa"/>
          </w:tcPr>
          <w:p w:rsidR="004F7FF1" w:rsidRDefault="004F7FF1">
            <w:r w:rsidRPr="00ED3B8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F7FF1" w:rsidRPr="00DC67F7" w:rsidRDefault="004F7FF1" w:rsidP="00E6175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E61752">
        <w:trPr>
          <w:trHeight w:val="32"/>
        </w:trPr>
        <w:tc>
          <w:tcPr>
            <w:tcW w:w="425" w:type="dxa"/>
            <w:vMerge/>
          </w:tcPr>
          <w:p w:rsidR="004F7FF1" w:rsidRDefault="004F7FF1" w:rsidP="00E6175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F7FF1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53,8</w:t>
            </w:r>
          </w:p>
        </w:tc>
        <w:tc>
          <w:tcPr>
            <w:tcW w:w="992" w:type="dxa"/>
          </w:tcPr>
          <w:p w:rsidR="004F7FF1" w:rsidRDefault="004F7FF1">
            <w:r w:rsidRPr="00ED3B8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F7FF1" w:rsidRPr="00DC67F7" w:rsidRDefault="004F7FF1" w:rsidP="00E6175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E6175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6330C2">
        <w:tc>
          <w:tcPr>
            <w:tcW w:w="425" w:type="dxa"/>
          </w:tcPr>
          <w:p w:rsidR="004F7FF1" w:rsidRPr="002D3A21" w:rsidRDefault="004F7FF1" w:rsidP="00CF779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Розова О.Г.</w:t>
            </w:r>
          </w:p>
        </w:tc>
        <w:tc>
          <w:tcPr>
            <w:tcW w:w="1145" w:type="dxa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4F7FF1" w:rsidRDefault="004F7FF1" w:rsidP="00CF779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4F7FF1" w:rsidRDefault="004F7FF1" w:rsidP="00CF779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F7FF1" w:rsidRDefault="004F7FF1" w:rsidP="00983306">
            <w:pPr>
              <w:ind w:left="-112" w:right="-12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50/100</w:t>
            </w:r>
          </w:p>
        </w:tc>
        <w:tc>
          <w:tcPr>
            <w:tcW w:w="851" w:type="dxa"/>
          </w:tcPr>
          <w:p w:rsidR="004F7FF1" w:rsidRDefault="004F7FF1" w:rsidP="00CF779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50,5</w:t>
            </w:r>
          </w:p>
        </w:tc>
        <w:tc>
          <w:tcPr>
            <w:tcW w:w="992" w:type="dxa"/>
          </w:tcPr>
          <w:p w:rsidR="004F7FF1" w:rsidRDefault="004F7FF1" w:rsidP="00CF7790">
            <w:r w:rsidRPr="00ED3B8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F7FF1" w:rsidRDefault="004F7FF1" w:rsidP="00CF7790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F7FF1" w:rsidRDefault="004F7FF1" w:rsidP="00CF779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F7FF1" w:rsidRPr="00FD356E" w:rsidRDefault="004F7FF1" w:rsidP="00CF779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F7FF1" w:rsidRDefault="004F7FF1" w:rsidP="00CF779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F7FF1" w:rsidRPr="00C449D0" w:rsidRDefault="004F7FF1" w:rsidP="00CF779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244848,74</w:t>
            </w:r>
          </w:p>
        </w:tc>
        <w:tc>
          <w:tcPr>
            <w:tcW w:w="1762" w:type="dxa"/>
          </w:tcPr>
          <w:p w:rsidR="004F7FF1" w:rsidRPr="002D3A21" w:rsidRDefault="004F7FF1" w:rsidP="00CF779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BF0711">
        <w:trPr>
          <w:trHeight w:val="98"/>
        </w:trPr>
        <w:tc>
          <w:tcPr>
            <w:tcW w:w="425" w:type="dxa"/>
            <w:vMerge w:val="restart"/>
          </w:tcPr>
          <w:p w:rsidR="004F7FF1" w:rsidRPr="002D3A2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Епихина В.П.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vAlign w:val="center"/>
          </w:tcPr>
          <w:p w:rsidR="004F7FF1" w:rsidRPr="00C350CD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79,7</w:t>
            </w:r>
          </w:p>
        </w:tc>
        <w:tc>
          <w:tcPr>
            <w:tcW w:w="993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405825,96</w:t>
            </w:r>
          </w:p>
        </w:tc>
        <w:tc>
          <w:tcPr>
            <w:tcW w:w="1762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BF0711">
        <w:trPr>
          <w:trHeight w:val="97"/>
        </w:trPr>
        <w:tc>
          <w:tcPr>
            <w:tcW w:w="425" w:type="dxa"/>
            <w:vMerge/>
          </w:tcPr>
          <w:p w:rsidR="004F7FF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850,0</w:t>
            </w:r>
          </w:p>
        </w:tc>
        <w:tc>
          <w:tcPr>
            <w:tcW w:w="993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983306">
        <w:trPr>
          <w:trHeight w:val="126"/>
        </w:trPr>
        <w:tc>
          <w:tcPr>
            <w:tcW w:w="425" w:type="dxa"/>
            <w:vMerge/>
          </w:tcPr>
          <w:p w:rsidR="004F7FF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983306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F7FF1" w:rsidRPr="00C350CD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79,7</w:t>
            </w:r>
          </w:p>
        </w:tc>
        <w:tc>
          <w:tcPr>
            <w:tcW w:w="993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BF0711">
        <w:trPr>
          <w:trHeight w:val="397"/>
        </w:trPr>
        <w:tc>
          <w:tcPr>
            <w:tcW w:w="425" w:type="dxa"/>
            <w:vMerge/>
          </w:tcPr>
          <w:p w:rsidR="004F7FF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850,0</w:t>
            </w:r>
          </w:p>
        </w:tc>
        <w:tc>
          <w:tcPr>
            <w:tcW w:w="993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983306">
        <w:trPr>
          <w:trHeight w:val="215"/>
        </w:trPr>
        <w:tc>
          <w:tcPr>
            <w:tcW w:w="425" w:type="dxa"/>
            <w:vMerge w:val="restart"/>
          </w:tcPr>
          <w:p w:rsidR="004F7FF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983306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F7FF1" w:rsidRPr="00C350CD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79,7</w:t>
            </w:r>
          </w:p>
        </w:tc>
        <w:tc>
          <w:tcPr>
            <w:tcW w:w="993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BF0711">
        <w:trPr>
          <w:trHeight w:val="397"/>
        </w:trPr>
        <w:tc>
          <w:tcPr>
            <w:tcW w:w="425" w:type="dxa"/>
            <w:vMerge/>
          </w:tcPr>
          <w:p w:rsidR="004F7FF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850,0</w:t>
            </w:r>
          </w:p>
        </w:tc>
        <w:tc>
          <w:tcPr>
            <w:tcW w:w="993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983306">
        <w:trPr>
          <w:trHeight w:val="530"/>
        </w:trPr>
        <w:tc>
          <w:tcPr>
            <w:tcW w:w="425" w:type="dxa"/>
          </w:tcPr>
          <w:p w:rsidR="004F7FF1" w:rsidRPr="002D3A2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Петрова Т.Н.</w:t>
            </w:r>
          </w:p>
        </w:tc>
        <w:tc>
          <w:tcPr>
            <w:tcW w:w="1145" w:type="dxa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Pr="00440971" w:rsidRDefault="004F7FF1" w:rsidP="00BF071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56,6</w:t>
            </w:r>
          </w:p>
        </w:tc>
        <w:tc>
          <w:tcPr>
            <w:tcW w:w="992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F7FF1" w:rsidRDefault="004F7FF1" w:rsidP="00BF0711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F7FF1" w:rsidRPr="00FD356E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185033,57</w:t>
            </w:r>
          </w:p>
        </w:tc>
        <w:tc>
          <w:tcPr>
            <w:tcW w:w="1762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983306">
        <w:trPr>
          <w:trHeight w:val="288"/>
        </w:trPr>
        <w:tc>
          <w:tcPr>
            <w:tcW w:w="425" w:type="dxa"/>
          </w:tcPr>
          <w:p w:rsidR="004F7FF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F7FF1" w:rsidRPr="00C350CD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4F7FF1" w:rsidRPr="00072E0A" w:rsidRDefault="004F7FF1" w:rsidP="00BF071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56,6</w:t>
            </w:r>
          </w:p>
        </w:tc>
        <w:tc>
          <w:tcPr>
            <w:tcW w:w="993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151457,49</w:t>
            </w:r>
          </w:p>
        </w:tc>
        <w:tc>
          <w:tcPr>
            <w:tcW w:w="1762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8C6E03">
        <w:trPr>
          <w:trHeight w:val="550"/>
        </w:trPr>
        <w:tc>
          <w:tcPr>
            <w:tcW w:w="425" w:type="dxa"/>
            <w:vMerge w:val="restart"/>
          </w:tcPr>
          <w:p w:rsidR="004F7FF1" w:rsidRPr="002D3A2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Скворцова С.А.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4F7FF1" w:rsidRDefault="004F7FF1" w:rsidP="007E235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4F7FF1" w:rsidRDefault="004F7FF1" w:rsidP="00687F2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Default="004F7FF1" w:rsidP="002E67E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33,3</w:t>
            </w:r>
          </w:p>
        </w:tc>
        <w:tc>
          <w:tcPr>
            <w:tcW w:w="992" w:type="dxa"/>
          </w:tcPr>
          <w:p w:rsidR="004F7FF1" w:rsidRDefault="004F7FF1" w:rsidP="008C6E0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F7FF1" w:rsidRDefault="004F7FF1" w:rsidP="00BF0711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4F7FF1" w:rsidRPr="00FD356E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4F7FF1" w:rsidRDefault="004F7FF1" w:rsidP="00BF0711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195655,30</w:t>
            </w:r>
          </w:p>
        </w:tc>
        <w:tc>
          <w:tcPr>
            <w:tcW w:w="1762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440971">
        <w:trPr>
          <w:trHeight w:val="265"/>
        </w:trPr>
        <w:tc>
          <w:tcPr>
            <w:tcW w:w="425" w:type="dxa"/>
            <w:vMerge/>
          </w:tcPr>
          <w:p w:rsidR="004F7FF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1519,0</w:t>
            </w:r>
          </w:p>
        </w:tc>
        <w:tc>
          <w:tcPr>
            <w:tcW w:w="992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F7FF1" w:rsidRPr="00FD356E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8039AD">
        <w:trPr>
          <w:trHeight w:val="195"/>
        </w:trPr>
        <w:tc>
          <w:tcPr>
            <w:tcW w:w="425" w:type="dxa"/>
            <w:vMerge w:val="restart"/>
          </w:tcPr>
          <w:p w:rsidR="004F7FF1" w:rsidRDefault="004F7FF1" w:rsidP="00BF07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F7FF1" w:rsidRPr="00C350CD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F7FF1" w:rsidRPr="002D3A2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33,3</w:t>
            </w:r>
          </w:p>
        </w:tc>
        <w:tc>
          <w:tcPr>
            <w:tcW w:w="993" w:type="dxa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25088,25</w:t>
            </w:r>
          </w:p>
        </w:tc>
        <w:tc>
          <w:tcPr>
            <w:tcW w:w="1762" w:type="dxa"/>
            <w:vMerge w:val="restart"/>
          </w:tcPr>
          <w:p w:rsidR="004F7FF1" w:rsidRDefault="004F7FF1" w:rsidP="00BF07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8039AD">
        <w:trPr>
          <w:trHeight w:val="195"/>
        </w:trPr>
        <w:tc>
          <w:tcPr>
            <w:tcW w:w="425" w:type="dxa"/>
            <w:vMerge/>
          </w:tcPr>
          <w:p w:rsidR="004F7FF1" w:rsidRDefault="004F7FF1" w:rsidP="008039A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1519,0</w:t>
            </w:r>
          </w:p>
        </w:tc>
        <w:tc>
          <w:tcPr>
            <w:tcW w:w="993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Pr="00072E0A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983306">
        <w:trPr>
          <w:trHeight w:val="81"/>
        </w:trPr>
        <w:tc>
          <w:tcPr>
            <w:tcW w:w="425" w:type="dxa"/>
            <w:vMerge w:val="restart"/>
          </w:tcPr>
          <w:p w:rsidR="004F7FF1" w:rsidRDefault="004F7FF1" w:rsidP="008039A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983306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F7FF1" w:rsidRPr="00C350CD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F7FF1" w:rsidRPr="002D3A2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33,3</w:t>
            </w:r>
          </w:p>
        </w:tc>
        <w:tc>
          <w:tcPr>
            <w:tcW w:w="993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8039AD">
        <w:trPr>
          <w:trHeight w:val="292"/>
        </w:trPr>
        <w:tc>
          <w:tcPr>
            <w:tcW w:w="425" w:type="dxa"/>
            <w:vMerge/>
          </w:tcPr>
          <w:p w:rsidR="004F7FF1" w:rsidRDefault="004F7FF1" w:rsidP="008039A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Pr="002D3A2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1519,0</w:t>
            </w:r>
          </w:p>
        </w:tc>
        <w:tc>
          <w:tcPr>
            <w:tcW w:w="993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Pr="00072E0A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957744">
        <w:trPr>
          <w:trHeight w:val="195"/>
        </w:trPr>
        <w:tc>
          <w:tcPr>
            <w:tcW w:w="425" w:type="dxa"/>
          </w:tcPr>
          <w:p w:rsidR="004F7FF1" w:rsidRDefault="004F7FF1" w:rsidP="008039A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Кляпко Л.Н.</w:t>
            </w:r>
          </w:p>
        </w:tc>
        <w:tc>
          <w:tcPr>
            <w:tcW w:w="1145" w:type="dxa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F7FF1" w:rsidRPr="002D3A2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48,9</w:t>
            </w:r>
          </w:p>
        </w:tc>
        <w:tc>
          <w:tcPr>
            <w:tcW w:w="992" w:type="dxa"/>
          </w:tcPr>
          <w:p w:rsidR="004F7FF1" w:rsidRDefault="004F7FF1" w:rsidP="008039AD">
            <w:r w:rsidRPr="00ED3B8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F7FF1" w:rsidRDefault="004F7FF1" w:rsidP="008039AD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F7FF1" w:rsidRPr="00FD356E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F7FF1" w:rsidRDefault="004F7FF1" w:rsidP="008039AD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179248,54</w:t>
            </w:r>
          </w:p>
        </w:tc>
        <w:tc>
          <w:tcPr>
            <w:tcW w:w="1762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F7FF1" w:rsidRPr="002D3A21" w:rsidTr="00957744">
        <w:trPr>
          <w:trHeight w:val="195"/>
        </w:trPr>
        <w:tc>
          <w:tcPr>
            <w:tcW w:w="425" w:type="dxa"/>
          </w:tcPr>
          <w:p w:rsidR="004F7FF1" w:rsidRDefault="004F7FF1" w:rsidP="008039A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 w:rsidRPr="00983306"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4F7FF1" w:rsidRPr="002D3A2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48,9</w:t>
            </w:r>
          </w:p>
        </w:tc>
        <w:tc>
          <w:tcPr>
            <w:tcW w:w="992" w:type="dxa"/>
          </w:tcPr>
          <w:p w:rsidR="004F7FF1" w:rsidRDefault="004F7FF1" w:rsidP="008039AD">
            <w:r w:rsidRPr="00ED3B89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4F7FF1" w:rsidRDefault="004F7FF1" w:rsidP="008039AD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4F7FF1" w:rsidRPr="00FD356E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4F7FF1" w:rsidRPr="00983306" w:rsidRDefault="004F7FF1" w:rsidP="0098330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 21-063</w:t>
            </w:r>
          </w:p>
        </w:tc>
        <w:tc>
          <w:tcPr>
            <w:tcW w:w="1276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91549,97</w:t>
            </w:r>
          </w:p>
        </w:tc>
        <w:tc>
          <w:tcPr>
            <w:tcW w:w="1762" w:type="dxa"/>
          </w:tcPr>
          <w:p w:rsidR="004F7FF1" w:rsidRDefault="004F7FF1" w:rsidP="008039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B359DF">
        <w:trPr>
          <w:trHeight w:val="293"/>
        </w:trPr>
        <w:tc>
          <w:tcPr>
            <w:tcW w:w="425" w:type="dxa"/>
            <w:vMerge w:val="restart"/>
          </w:tcPr>
          <w:p w:rsidR="004F7FF1" w:rsidRDefault="004F7FF1" w:rsidP="00B359D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F7FF1" w:rsidRPr="00983306" w:rsidRDefault="004F7FF1" w:rsidP="0098330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983306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145" w:type="dxa"/>
            <w:vMerge w:val="restart"/>
          </w:tcPr>
          <w:p w:rsidR="004F7FF1" w:rsidRPr="00983306" w:rsidRDefault="004F7FF1" w:rsidP="00983306">
            <w:pPr>
              <w:ind w:left="-42" w:right="-10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F7FF1" w:rsidRPr="00C350CD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F7FF1" w:rsidRDefault="004F7FF1" w:rsidP="00B359DF">
            <w:r w:rsidRPr="001F69A8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48,9</w:t>
            </w:r>
          </w:p>
        </w:tc>
        <w:tc>
          <w:tcPr>
            <w:tcW w:w="993" w:type="dxa"/>
          </w:tcPr>
          <w:p w:rsidR="004F7FF1" w:rsidRDefault="004F7FF1" w:rsidP="00B359DF">
            <w:r w:rsidRPr="00D54CA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F7FF1" w:rsidRDefault="004F7FF1" w:rsidP="00B359DF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2000,00</w:t>
            </w:r>
          </w:p>
        </w:tc>
        <w:tc>
          <w:tcPr>
            <w:tcW w:w="1762" w:type="dxa"/>
            <w:vMerge w:val="restart"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F7FF1" w:rsidRPr="002D3A21" w:rsidTr="00983306">
        <w:trPr>
          <w:trHeight w:val="140"/>
        </w:trPr>
        <w:tc>
          <w:tcPr>
            <w:tcW w:w="425" w:type="dxa"/>
            <w:vMerge/>
          </w:tcPr>
          <w:p w:rsidR="004F7FF1" w:rsidRDefault="004F7FF1" w:rsidP="00B359D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B359D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4F7FF1" w:rsidRDefault="004F7FF1" w:rsidP="00B359D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4F7FF1" w:rsidRDefault="004F7FF1" w:rsidP="00B359DF">
            <w:r w:rsidRPr="001F69A8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32,0</w:t>
            </w:r>
          </w:p>
        </w:tc>
        <w:tc>
          <w:tcPr>
            <w:tcW w:w="993" w:type="dxa"/>
          </w:tcPr>
          <w:p w:rsidR="004F7FF1" w:rsidRDefault="004F7FF1" w:rsidP="00B359DF">
            <w:r w:rsidRPr="00D54CAE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4F7FF1" w:rsidRDefault="004F7FF1" w:rsidP="00B359D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4F7FF1" w:rsidRDefault="004F7FF1" w:rsidP="009D5926">
      <w:pPr>
        <w:pStyle w:val="FootnoteText"/>
        <w:ind w:firstLine="709"/>
        <w:jc w:val="both"/>
      </w:pPr>
    </w:p>
    <w:sectPr w:rsidR="004F7FF1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6317F"/>
    <w:rsid w:val="00072E0A"/>
    <w:rsid w:val="000B791E"/>
    <w:rsid w:val="000F6849"/>
    <w:rsid w:val="00133887"/>
    <w:rsid w:val="00133A35"/>
    <w:rsid w:val="00140643"/>
    <w:rsid w:val="00146AC9"/>
    <w:rsid w:val="0017640F"/>
    <w:rsid w:val="001C1B8F"/>
    <w:rsid w:val="001F69A8"/>
    <w:rsid w:val="00244E7B"/>
    <w:rsid w:val="00263FDB"/>
    <w:rsid w:val="002803A0"/>
    <w:rsid w:val="002B1ADB"/>
    <w:rsid w:val="002D3A21"/>
    <w:rsid w:val="002D710E"/>
    <w:rsid w:val="002E67E0"/>
    <w:rsid w:val="002F1AF3"/>
    <w:rsid w:val="00340249"/>
    <w:rsid w:val="0035218A"/>
    <w:rsid w:val="00371C6F"/>
    <w:rsid w:val="00390160"/>
    <w:rsid w:val="00390830"/>
    <w:rsid w:val="0039301C"/>
    <w:rsid w:val="003A6657"/>
    <w:rsid w:val="003B7AD5"/>
    <w:rsid w:val="003C2C7C"/>
    <w:rsid w:val="003D714D"/>
    <w:rsid w:val="003F5BF0"/>
    <w:rsid w:val="00406DB9"/>
    <w:rsid w:val="00421887"/>
    <w:rsid w:val="00440971"/>
    <w:rsid w:val="0047434E"/>
    <w:rsid w:val="00477ED3"/>
    <w:rsid w:val="00482D05"/>
    <w:rsid w:val="00496022"/>
    <w:rsid w:val="004B2788"/>
    <w:rsid w:val="004E5692"/>
    <w:rsid w:val="004F41D9"/>
    <w:rsid w:val="004F7FF1"/>
    <w:rsid w:val="00506618"/>
    <w:rsid w:val="00576BE7"/>
    <w:rsid w:val="005B5556"/>
    <w:rsid w:val="005E2D51"/>
    <w:rsid w:val="00632F27"/>
    <w:rsid w:val="006330C2"/>
    <w:rsid w:val="00637ABF"/>
    <w:rsid w:val="00661149"/>
    <w:rsid w:val="00664C22"/>
    <w:rsid w:val="00687F26"/>
    <w:rsid w:val="006B0E2B"/>
    <w:rsid w:val="006B391B"/>
    <w:rsid w:val="006B4976"/>
    <w:rsid w:val="00725B18"/>
    <w:rsid w:val="007269C5"/>
    <w:rsid w:val="007346BC"/>
    <w:rsid w:val="00750557"/>
    <w:rsid w:val="00790AA7"/>
    <w:rsid w:val="00790EFC"/>
    <w:rsid w:val="007968E7"/>
    <w:rsid w:val="007E1632"/>
    <w:rsid w:val="007E235C"/>
    <w:rsid w:val="008039AD"/>
    <w:rsid w:val="00852E0E"/>
    <w:rsid w:val="008A2D9A"/>
    <w:rsid w:val="008C0797"/>
    <w:rsid w:val="008C6E03"/>
    <w:rsid w:val="008E1242"/>
    <w:rsid w:val="008F2973"/>
    <w:rsid w:val="008F5028"/>
    <w:rsid w:val="00905F1C"/>
    <w:rsid w:val="0092566B"/>
    <w:rsid w:val="00932906"/>
    <w:rsid w:val="00941714"/>
    <w:rsid w:val="00957744"/>
    <w:rsid w:val="00983306"/>
    <w:rsid w:val="009869F3"/>
    <w:rsid w:val="009C3D59"/>
    <w:rsid w:val="009D5926"/>
    <w:rsid w:val="00A06107"/>
    <w:rsid w:val="00A10226"/>
    <w:rsid w:val="00A4463A"/>
    <w:rsid w:val="00A448DF"/>
    <w:rsid w:val="00A70C72"/>
    <w:rsid w:val="00AA76F4"/>
    <w:rsid w:val="00AD66E1"/>
    <w:rsid w:val="00B148BC"/>
    <w:rsid w:val="00B178F4"/>
    <w:rsid w:val="00B359DF"/>
    <w:rsid w:val="00B6130D"/>
    <w:rsid w:val="00B65BDC"/>
    <w:rsid w:val="00B70DCC"/>
    <w:rsid w:val="00BD1B84"/>
    <w:rsid w:val="00BE4447"/>
    <w:rsid w:val="00BF0711"/>
    <w:rsid w:val="00BF2A39"/>
    <w:rsid w:val="00C350CD"/>
    <w:rsid w:val="00C449D0"/>
    <w:rsid w:val="00C561D9"/>
    <w:rsid w:val="00C93ED2"/>
    <w:rsid w:val="00CB140A"/>
    <w:rsid w:val="00CF099B"/>
    <w:rsid w:val="00CF226D"/>
    <w:rsid w:val="00CF7790"/>
    <w:rsid w:val="00D54CAE"/>
    <w:rsid w:val="00D708F9"/>
    <w:rsid w:val="00D730F0"/>
    <w:rsid w:val="00D7784F"/>
    <w:rsid w:val="00D84553"/>
    <w:rsid w:val="00DB06C8"/>
    <w:rsid w:val="00DC3138"/>
    <w:rsid w:val="00DC67F7"/>
    <w:rsid w:val="00E05184"/>
    <w:rsid w:val="00E13B89"/>
    <w:rsid w:val="00E15ED5"/>
    <w:rsid w:val="00E16C28"/>
    <w:rsid w:val="00E2179D"/>
    <w:rsid w:val="00E451D9"/>
    <w:rsid w:val="00E50DC3"/>
    <w:rsid w:val="00E6163E"/>
    <w:rsid w:val="00E61752"/>
    <w:rsid w:val="00E64C88"/>
    <w:rsid w:val="00E72323"/>
    <w:rsid w:val="00E856DE"/>
    <w:rsid w:val="00E9678D"/>
    <w:rsid w:val="00ED3B89"/>
    <w:rsid w:val="00F07F55"/>
    <w:rsid w:val="00F37DBA"/>
    <w:rsid w:val="00F44BF8"/>
    <w:rsid w:val="00F90E15"/>
    <w:rsid w:val="00FC4FC6"/>
    <w:rsid w:val="00FD356E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122</TotalTime>
  <Pages>2</Pages>
  <Words>519</Words>
  <Characters>2959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SidorychevaAV</dc:creator>
  <cp:keywords/>
  <dc:description/>
  <cp:lastModifiedBy>KrotkovSL</cp:lastModifiedBy>
  <cp:revision>7</cp:revision>
  <dcterms:created xsi:type="dcterms:W3CDTF">2014-04-23T11:53:00Z</dcterms:created>
  <dcterms:modified xsi:type="dcterms:W3CDTF">2014-05-07T12:12:00Z</dcterms:modified>
</cp:coreProperties>
</file>