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58" w:rsidRPr="008E1242" w:rsidRDefault="00E23A58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E23A58" w:rsidRDefault="00E23A58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17 Управления Федерального казначейства по Ивановской области </w:t>
      </w:r>
    </w:p>
    <w:p w:rsidR="00E23A58" w:rsidRPr="008E1242" w:rsidRDefault="00E23A58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E23A58" w:rsidRPr="002D3A21" w:rsidTr="006330C2">
        <w:tc>
          <w:tcPr>
            <w:tcW w:w="425" w:type="dxa"/>
            <w:vMerge w:val="restart"/>
          </w:tcPr>
          <w:p w:rsidR="00E23A58" w:rsidRPr="002D3A21" w:rsidRDefault="00E23A58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E23A58" w:rsidRPr="002D3A21" w:rsidRDefault="00E23A58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E23A58" w:rsidRPr="002D3A21" w:rsidTr="006330C2">
        <w:tc>
          <w:tcPr>
            <w:tcW w:w="425" w:type="dxa"/>
            <w:vMerge/>
          </w:tcPr>
          <w:p w:rsidR="00E23A58" w:rsidRPr="002D3A21" w:rsidRDefault="00E23A58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Pr="002D3A21" w:rsidRDefault="00E23A58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Pr="002D3A21" w:rsidRDefault="00E23A58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Pr="002D3A21" w:rsidRDefault="00E23A5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620D15">
        <w:trPr>
          <w:trHeight w:val="359"/>
        </w:trPr>
        <w:tc>
          <w:tcPr>
            <w:tcW w:w="425" w:type="dxa"/>
            <w:vMerge w:val="restart"/>
          </w:tcPr>
          <w:p w:rsidR="00E23A58" w:rsidRPr="002D3A21" w:rsidRDefault="00E23A58" w:rsidP="00E76F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E23A58" w:rsidRPr="002D3A21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Плотникова Г.Н.</w:t>
            </w:r>
          </w:p>
        </w:tc>
        <w:tc>
          <w:tcPr>
            <w:tcW w:w="1145" w:type="dxa"/>
            <w:vMerge w:val="restart"/>
          </w:tcPr>
          <w:p w:rsidR="00E23A58" w:rsidRPr="002D3A21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Начальник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22C7">
              <w:rPr>
                <w:rFonts w:ascii="Verdana" w:hAnsi="Verdana"/>
                <w:sz w:val="16"/>
                <w:szCs w:val="16"/>
              </w:rPr>
              <w:t xml:space="preserve"> отдела</w:t>
            </w:r>
          </w:p>
        </w:tc>
        <w:tc>
          <w:tcPr>
            <w:tcW w:w="1265" w:type="dxa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1500,0</w:t>
            </w:r>
          </w:p>
        </w:tc>
        <w:tc>
          <w:tcPr>
            <w:tcW w:w="992" w:type="dxa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Default="00E23A58" w:rsidP="00E76FD6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Pr="00E76FD6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391187,07</w:t>
            </w:r>
          </w:p>
        </w:tc>
        <w:tc>
          <w:tcPr>
            <w:tcW w:w="1762" w:type="dxa"/>
            <w:vMerge w:val="restart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E76FD6">
        <w:trPr>
          <w:trHeight w:val="195"/>
        </w:trPr>
        <w:tc>
          <w:tcPr>
            <w:tcW w:w="425" w:type="dxa"/>
            <w:vMerge/>
          </w:tcPr>
          <w:p w:rsidR="00E23A58" w:rsidRDefault="00E23A58" w:rsidP="002D710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2D710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2D710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Pr="002D3A21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21,2</w:t>
            </w:r>
          </w:p>
        </w:tc>
        <w:tc>
          <w:tcPr>
            <w:tcW w:w="992" w:type="dxa"/>
          </w:tcPr>
          <w:p w:rsidR="00E23A58" w:rsidRPr="002D3A21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Pr="002D3A21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E76FD6">
        <w:trPr>
          <w:trHeight w:val="195"/>
        </w:trPr>
        <w:tc>
          <w:tcPr>
            <w:tcW w:w="425" w:type="dxa"/>
            <w:vMerge/>
          </w:tcPr>
          <w:p w:rsidR="00E23A58" w:rsidRDefault="00E23A58" w:rsidP="00E76F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43,9</w:t>
            </w:r>
          </w:p>
        </w:tc>
        <w:tc>
          <w:tcPr>
            <w:tcW w:w="992" w:type="dxa"/>
          </w:tcPr>
          <w:p w:rsidR="00E23A58" w:rsidRDefault="00E23A58">
            <w:r w:rsidRPr="000B5F5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E76FD6">
        <w:trPr>
          <w:trHeight w:val="195"/>
        </w:trPr>
        <w:tc>
          <w:tcPr>
            <w:tcW w:w="425" w:type="dxa"/>
            <w:vMerge/>
          </w:tcPr>
          <w:p w:rsidR="00E23A58" w:rsidRDefault="00E23A58" w:rsidP="00E76F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Pr="002D3A21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49,5</w:t>
            </w:r>
          </w:p>
        </w:tc>
        <w:tc>
          <w:tcPr>
            <w:tcW w:w="992" w:type="dxa"/>
          </w:tcPr>
          <w:p w:rsidR="00E23A58" w:rsidRDefault="00E23A58">
            <w:r w:rsidRPr="000B5F5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E76FD6">
        <w:trPr>
          <w:trHeight w:val="300"/>
        </w:trPr>
        <w:tc>
          <w:tcPr>
            <w:tcW w:w="425" w:type="dxa"/>
            <w:vMerge w:val="restart"/>
          </w:tcPr>
          <w:p w:rsidR="00E23A58" w:rsidRDefault="00E23A58" w:rsidP="00E76F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Pr="00E0476A" w:rsidRDefault="00E23A58" w:rsidP="00E76FD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E0476A">
              <w:rPr>
                <w:rFonts w:ascii="Verdana" w:hAnsi="Verdana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2" w:type="dxa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vMerge w:val="restart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993" w:type="dxa"/>
            <w:vMerge w:val="restart"/>
          </w:tcPr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E23A58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ГАЗ 3102 </w:t>
            </w:r>
          </w:p>
        </w:tc>
        <w:tc>
          <w:tcPr>
            <w:tcW w:w="1276" w:type="dxa"/>
            <w:vMerge w:val="restart"/>
          </w:tcPr>
          <w:p w:rsidR="00E23A58" w:rsidRPr="00E76FD6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144201,01</w:t>
            </w:r>
          </w:p>
        </w:tc>
        <w:tc>
          <w:tcPr>
            <w:tcW w:w="1762" w:type="dxa"/>
            <w:vMerge w:val="restart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E76FD6">
        <w:trPr>
          <w:trHeight w:val="130"/>
        </w:trPr>
        <w:tc>
          <w:tcPr>
            <w:tcW w:w="425" w:type="dxa"/>
            <w:vMerge/>
          </w:tcPr>
          <w:p w:rsidR="00E23A58" w:rsidRDefault="00E23A58" w:rsidP="00E76F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2D3A21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43,9</w:t>
            </w:r>
          </w:p>
        </w:tc>
        <w:tc>
          <w:tcPr>
            <w:tcW w:w="992" w:type="dxa"/>
          </w:tcPr>
          <w:p w:rsidR="00E23A58" w:rsidRDefault="00E23A58" w:rsidP="00E76FD6">
            <w:r w:rsidRPr="000B5F5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620D15">
        <w:trPr>
          <w:trHeight w:val="307"/>
        </w:trPr>
        <w:tc>
          <w:tcPr>
            <w:tcW w:w="425" w:type="dxa"/>
            <w:vMerge/>
          </w:tcPr>
          <w:p w:rsidR="00E23A58" w:rsidRDefault="00E23A58" w:rsidP="00E76F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E76FD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18,6</w:t>
            </w:r>
          </w:p>
        </w:tc>
        <w:tc>
          <w:tcPr>
            <w:tcW w:w="992" w:type="dxa"/>
          </w:tcPr>
          <w:p w:rsidR="00E23A58" w:rsidRDefault="00E23A58" w:rsidP="00E76FD6">
            <w:r w:rsidRPr="000B5F5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E23A58" w:rsidRDefault="00E23A58" w:rsidP="00E76F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620D15">
        <w:trPr>
          <w:trHeight w:val="437"/>
        </w:trPr>
        <w:tc>
          <w:tcPr>
            <w:tcW w:w="425" w:type="dxa"/>
            <w:vMerge w:val="restart"/>
          </w:tcPr>
          <w:p w:rsidR="00E23A58" w:rsidRPr="002D3A21" w:rsidRDefault="00E23A58" w:rsidP="00916E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E23A58" w:rsidRPr="002D710E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Магдалинова Т.В.</w:t>
            </w:r>
          </w:p>
        </w:tc>
        <w:tc>
          <w:tcPr>
            <w:tcW w:w="1145" w:type="dxa"/>
            <w:vMerge w:val="restart"/>
          </w:tcPr>
          <w:p w:rsidR="00E23A58" w:rsidRPr="002D3A21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25/100</w:t>
            </w:r>
          </w:p>
        </w:tc>
        <w:tc>
          <w:tcPr>
            <w:tcW w:w="851" w:type="dxa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43,6</w:t>
            </w:r>
          </w:p>
        </w:tc>
        <w:tc>
          <w:tcPr>
            <w:tcW w:w="992" w:type="dxa"/>
          </w:tcPr>
          <w:p w:rsidR="00E23A58" w:rsidRDefault="00E23A58" w:rsidP="00916E1C">
            <w:r w:rsidRPr="000B5F5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Default="00E23A58" w:rsidP="00916E1C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292243,97</w:t>
            </w:r>
          </w:p>
        </w:tc>
        <w:tc>
          <w:tcPr>
            <w:tcW w:w="1762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B65BDC">
        <w:trPr>
          <w:trHeight w:val="195"/>
        </w:trPr>
        <w:tc>
          <w:tcPr>
            <w:tcW w:w="425" w:type="dxa"/>
            <w:vMerge/>
          </w:tcPr>
          <w:p w:rsidR="00E23A58" w:rsidRDefault="00E23A58" w:rsidP="00916E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Pr="002D3A21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60,1</w:t>
            </w:r>
          </w:p>
        </w:tc>
        <w:tc>
          <w:tcPr>
            <w:tcW w:w="992" w:type="dxa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916E1C">
        <w:trPr>
          <w:trHeight w:val="390"/>
        </w:trPr>
        <w:tc>
          <w:tcPr>
            <w:tcW w:w="425" w:type="dxa"/>
            <w:vMerge w:val="restart"/>
          </w:tcPr>
          <w:p w:rsidR="00E23A58" w:rsidRDefault="00E23A58" w:rsidP="00916E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E23A58" w:rsidRDefault="00E23A58" w:rsidP="00916E1C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E23A58" w:rsidRDefault="00E23A58" w:rsidP="00916E1C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Default="00E23A58" w:rsidP="00916E1C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245058,08</w:t>
            </w:r>
          </w:p>
        </w:tc>
        <w:tc>
          <w:tcPr>
            <w:tcW w:w="1762" w:type="dxa"/>
            <w:vMerge w:val="restart"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916E1C">
        <w:trPr>
          <w:trHeight w:val="130"/>
        </w:trPr>
        <w:tc>
          <w:tcPr>
            <w:tcW w:w="425" w:type="dxa"/>
            <w:vMerge/>
          </w:tcPr>
          <w:p w:rsidR="00E23A58" w:rsidRDefault="00E23A58" w:rsidP="00916E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916E1C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E23A58" w:rsidRPr="00916E1C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E23A58" w:rsidRDefault="00E23A58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916E1C">
        <w:trPr>
          <w:trHeight w:val="130"/>
        </w:trPr>
        <w:tc>
          <w:tcPr>
            <w:tcW w:w="425" w:type="dxa"/>
            <w:vMerge/>
          </w:tcPr>
          <w:p w:rsidR="00E23A58" w:rsidRDefault="00E23A58" w:rsidP="00916E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916E1C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39,8</w:t>
            </w:r>
          </w:p>
        </w:tc>
        <w:tc>
          <w:tcPr>
            <w:tcW w:w="992" w:type="dxa"/>
          </w:tcPr>
          <w:p w:rsidR="00E23A58" w:rsidRDefault="00E23A58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916E1C">
        <w:trPr>
          <w:trHeight w:val="130"/>
        </w:trPr>
        <w:tc>
          <w:tcPr>
            <w:tcW w:w="425" w:type="dxa"/>
            <w:vMerge/>
          </w:tcPr>
          <w:p w:rsidR="00E23A58" w:rsidRDefault="00E23A58" w:rsidP="00916E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916E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916E1C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2D3A21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25/100</w:t>
            </w:r>
          </w:p>
        </w:tc>
        <w:tc>
          <w:tcPr>
            <w:tcW w:w="851" w:type="dxa"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11,0</w:t>
            </w:r>
          </w:p>
        </w:tc>
        <w:tc>
          <w:tcPr>
            <w:tcW w:w="992" w:type="dxa"/>
          </w:tcPr>
          <w:p w:rsidR="00E23A58" w:rsidRDefault="00E23A58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916E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620D15">
        <w:trPr>
          <w:trHeight w:val="445"/>
        </w:trPr>
        <w:tc>
          <w:tcPr>
            <w:tcW w:w="425" w:type="dxa"/>
          </w:tcPr>
          <w:p w:rsidR="00E23A58" w:rsidRDefault="00E23A58" w:rsidP="00C75E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E23A58" w:rsidRDefault="00E23A58" w:rsidP="00C75E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Дубинкина Л.А.</w:t>
            </w:r>
          </w:p>
        </w:tc>
        <w:tc>
          <w:tcPr>
            <w:tcW w:w="1145" w:type="dxa"/>
          </w:tcPr>
          <w:p w:rsidR="00E23A58" w:rsidRPr="002D3A21" w:rsidRDefault="00E23A58" w:rsidP="00C75E92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42,6</w:t>
            </w:r>
          </w:p>
        </w:tc>
        <w:tc>
          <w:tcPr>
            <w:tcW w:w="992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23A58" w:rsidRDefault="00E23A58" w:rsidP="00C75E92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246353,32</w:t>
            </w:r>
          </w:p>
        </w:tc>
        <w:tc>
          <w:tcPr>
            <w:tcW w:w="1762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6330C2">
        <w:tc>
          <w:tcPr>
            <w:tcW w:w="425" w:type="dxa"/>
          </w:tcPr>
          <w:p w:rsidR="00E23A58" w:rsidRPr="002D3A21" w:rsidRDefault="00E23A58" w:rsidP="00C75E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23A58" w:rsidRPr="00CF7790" w:rsidRDefault="00E23A58" w:rsidP="00C75E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Сапунова О.В.</w:t>
            </w:r>
          </w:p>
        </w:tc>
        <w:tc>
          <w:tcPr>
            <w:tcW w:w="1145" w:type="dxa"/>
          </w:tcPr>
          <w:p w:rsidR="00E23A58" w:rsidRPr="002D3A21" w:rsidRDefault="00E23A58" w:rsidP="00C75E92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48,7</w:t>
            </w:r>
          </w:p>
        </w:tc>
        <w:tc>
          <w:tcPr>
            <w:tcW w:w="992" w:type="dxa"/>
          </w:tcPr>
          <w:p w:rsidR="00E23A58" w:rsidRDefault="00E23A58" w:rsidP="00C75E92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072E0A" w:rsidRDefault="00E23A58" w:rsidP="00C75E9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47,0</w:t>
            </w:r>
          </w:p>
        </w:tc>
        <w:tc>
          <w:tcPr>
            <w:tcW w:w="993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Pr="00C449D0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239555,12</w:t>
            </w:r>
          </w:p>
        </w:tc>
        <w:tc>
          <w:tcPr>
            <w:tcW w:w="1762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6330C2">
        <w:tc>
          <w:tcPr>
            <w:tcW w:w="425" w:type="dxa"/>
            <w:vMerge w:val="restart"/>
          </w:tcPr>
          <w:p w:rsidR="00E23A58" w:rsidRDefault="00E23A58" w:rsidP="00C75E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C75E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E23A58" w:rsidRDefault="00E23A58" w:rsidP="00C75E92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  <w:vMerge w:val="restart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48,7</w:t>
            </w:r>
          </w:p>
        </w:tc>
        <w:tc>
          <w:tcPr>
            <w:tcW w:w="992" w:type="dxa"/>
            <w:vMerge w:val="restart"/>
          </w:tcPr>
          <w:p w:rsidR="00E23A58" w:rsidRDefault="00E23A58" w:rsidP="00C75E92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23A58" w:rsidRPr="00072E0A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47,0</w:t>
            </w:r>
          </w:p>
        </w:tc>
        <w:tc>
          <w:tcPr>
            <w:tcW w:w="993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BF0711">
        <w:trPr>
          <w:trHeight w:val="397"/>
        </w:trPr>
        <w:tc>
          <w:tcPr>
            <w:tcW w:w="425" w:type="dxa"/>
            <w:vMerge/>
          </w:tcPr>
          <w:p w:rsidR="00E23A58" w:rsidRDefault="00E23A58" w:rsidP="00C75E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C75E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C75E92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E23A58" w:rsidRPr="002D3A21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850,0</w:t>
            </w:r>
          </w:p>
        </w:tc>
        <w:tc>
          <w:tcPr>
            <w:tcW w:w="993" w:type="dxa"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C75E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C75E92">
        <w:trPr>
          <w:trHeight w:val="195"/>
        </w:trPr>
        <w:tc>
          <w:tcPr>
            <w:tcW w:w="425" w:type="dxa"/>
            <w:vMerge w:val="restart"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Чингаева Н.Ю.</w:t>
            </w:r>
          </w:p>
        </w:tc>
        <w:tc>
          <w:tcPr>
            <w:tcW w:w="1145" w:type="dxa"/>
            <w:vMerge w:val="restart"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E23A58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35,2</w:t>
            </w:r>
          </w:p>
        </w:tc>
        <w:tc>
          <w:tcPr>
            <w:tcW w:w="992" w:type="dxa"/>
          </w:tcPr>
          <w:p w:rsidR="00E23A58" w:rsidRDefault="00E23A58" w:rsidP="00831F74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Default="00E23A58" w:rsidP="00831F74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73508,88</w:t>
            </w:r>
          </w:p>
        </w:tc>
        <w:tc>
          <w:tcPr>
            <w:tcW w:w="1762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195"/>
        </w:trPr>
        <w:tc>
          <w:tcPr>
            <w:tcW w:w="425" w:type="dxa"/>
            <w:vMerge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E23A58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48,4</w:t>
            </w:r>
          </w:p>
        </w:tc>
        <w:tc>
          <w:tcPr>
            <w:tcW w:w="992" w:type="dxa"/>
          </w:tcPr>
          <w:p w:rsidR="00E23A58" w:rsidRDefault="00E23A58" w:rsidP="00831F74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Pr="00072E0A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C75E92">
        <w:trPr>
          <w:trHeight w:val="390"/>
        </w:trPr>
        <w:tc>
          <w:tcPr>
            <w:tcW w:w="425" w:type="dxa"/>
            <w:vMerge w:val="restart"/>
          </w:tcPr>
          <w:p w:rsidR="00E23A58" w:rsidRPr="002D3A21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E23A58" w:rsidRPr="002D3A21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E23A58" w:rsidRPr="00440971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57,0</w:t>
            </w:r>
          </w:p>
        </w:tc>
        <w:tc>
          <w:tcPr>
            <w:tcW w:w="992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Default="00E23A58" w:rsidP="00831F74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Pr="00FD356E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E23A58" w:rsidRPr="008039AD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Рено «Логан» </w:t>
            </w:r>
          </w:p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345895,04</w:t>
            </w:r>
          </w:p>
        </w:tc>
        <w:tc>
          <w:tcPr>
            <w:tcW w:w="1762" w:type="dxa"/>
            <w:vMerge w:val="restart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390"/>
        </w:trPr>
        <w:tc>
          <w:tcPr>
            <w:tcW w:w="425" w:type="dxa"/>
            <w:vMerge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E23A58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48,4</w:t>
            </w:r>
          </w:p>
        </w:tc>
        <w:tc>
          <w:tcPr>
            <w:tcW w:w="992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Pr="00072E0A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C75E92">
        <w:trPr>
          <w:trHeight w:val="390"/>
        </w:trPr>
        <w:tc>
          <w:tcPr>
            <w:tcW w:w="425" w:type="dxa"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23A58" w:rsidRPr="00C350CD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072E0A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48,4</w:t>
            </w:r>
          </w:p>
        </w:tc>
        <w:tc>
          <w:tcPr>
            <w:tcW w:w="993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390"/>
        </w:trPr>
        <w:tc>
          <w:tcPr>
            <w:tcW w:w="425" w:type="dxa"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23A58" w:rsidRPr="00C350CD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072E0A" w:rsidRDefault="00E23A58" w:rsidP="00831F7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48,4</w:t>
            </w:r>
          </w:p>
        </w:tc>
        <w:tc>
          <w:tcPr>
            <w:tcW w:w="993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831F74">
        <w:trPr>
          <w:trHeight w:val="130"/>
        </w:trPr>
        <w:tc>
          <w:tcPr>
            <w:tcW w:w="425" w:type="dxa"/>
            <w:vMerge w:val="restart"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Морозова Н.А.</w:t>
            </w:r>
          </w:p>
        </w:tc>
        <w:tc>
          <w:tcPr>
            <w:tcW w:w="1145" w:type="dxa"/>
            <w:vMerge w:val="restart"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E23A58" w:rsidRDefault="00E23A58" w:rsidP="00831F74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Default="00E23A58" w:rsidP="00831F74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367633,83</w:t>
            </w:r>
          </w:p>
        </w:tc>
        <w:tc>
          <w:tcPr>
            <w:tcW w:w="1762" w:type="dxa"/>
            <w:vMerge w:val="restart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620D15">
        <w:trPr>
          <w:trHeight w:val="125"/>
        </w:trPr>
        <w:tc>
          <w:tcPr>
            <w:tcW w:w="425" w:type="dxa"/>
            <w:vMerge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Pr="002D3A21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35,0</w:t>
            </w:r>
          </w:p>
        </w:tc>
        <w:tc>
          <w:tcPr>
            <w:tcW w:w="992" w:type="dxa"/>
          </w:tcPr>
          <w:p w:rsidR="00E23A58" w:rsidRDefault="00E23A58" w:rsidP="00831F74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C75E92">
        <w:trPr>
          <w:trHeight w:val="130"/>
        </w:trPr>
        <w:tc>
          <w:tcPr>
            <w:tcW w:w="425" w:type="dxa"/>
            <w:vMerge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1/33</w:t>
            </w:r>
          </w:p>
        </w:tc>
        <w:tc>
          <w:tcPr>
            <w:tcW w:w="851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69,6</w:t>
            </w:r>
          </w:p>
        </w:tc>
        <w:tc>
          <w:tcPr>
            <w:tcW w:w="992" w:type="dxa"/>
          </w:tcPr>
          <w:p w:rsidR="00E23A58" w:rsidRDefault="00E23A58" w:rsidP="00831F74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C75E92">
        <w:trPr>
          <w:trHeight w:val="390"/>
        </w:trPr>
        <w:tc>
          <w:tcPr>
            <w:tcW w:w="425" w:type="dxa"/>
          </w:tcPr>
          <w:p w:rsidR="00E23A58" w:rsidRDefault="00E23A58" w:rsidP="00831F7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831F7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E23A58" w:rsidRDefault="00E23A58" w:rsidP="00831F7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1/33</w:t>
            </w:r>
          </w:p>
        </w:tc>
        <w:tc>
          <w:tcPr>
            <w:tcW w:w="851" w:type="dxa"/>
          </w:tcPr>
          <w:p w:rsidR="00E23A58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69,6</w:t>
            </w:r>
          </w:p>
        </w:tc>
        <w:tc>
          <w:tcPr>
            <w:tcW w:w="992" w:type="dxa"/>
          </w:tcPr>
          <w:p w:rsidR="00E23A58" w:rsidRDefault="00E23A58" w:rsidP="00831F74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23A58" w:rsidRDefault="00E23A58" w:rsidP="00831F7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100598,81</w:t>
            </w:r>
          </w:p>
        </w:tc>
        <w:tc>
          <w:tcPr>
            <w:tcW w:w="1762" w:type="dxa"/>
          </w:tcPr>
          <w:p w:rsidR="00E23A58" w:rsidRPr="002D3A21" w:rsidRDefault="00E23A58" w:rsidP="00831F7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165968">
        <w:trPr>
          <w:trHeight w:val="195"/>
        </w:trPr>
        <w:tc>
          <w:tcPr>
            <w:tcW w:w="425" w:type="dxa"/>
            <w:vMerge w:val="restart"/>
          </w:tcPr>
          <w:p w:rsidR="00E23A58" w:rsidRDefault="00E23A58" w:rsidP="0016596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E23A58" w:rsidRDefault="00E23A58" w:rsidP="0016596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Воронина Т.Н.</w:t>
            </w:r>
          </w:p>
        </w:tc>
        <w:tc>
          <w:tcPr>
            <w:tcW w:w="1145" w:type="dxa"/>
            <w:vMerge w:val="restart"/>
          </w:tcPr>
          <w:p w:rsidR="00E23A58" w:rsidRDefault="00E23A58" w:rsidP="00165968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E23A58" w:rsidRPr="000B16CE" w:rsidRDefault="00E23A58" w:rsidP="00165968">
            <w:pPr>
              <w:rPr>
                <w:rFonts w:ascii="Verdana" w:hAnsi="Verdana"/>
                <w:sz w:val="16"/>
                <w:szCs w:val="16"/>
              </w:rPr>
            </w:pPr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Pr="002D3A21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Default="00E23A58" w:rsidP="00165968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E23A58" w:rsidRPr="002D3A21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Pr="002D3A21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631091,76</w:t>
            </w:r>
          </w:p>
        </w:tc>
        <w:tc>
          <w:tcPr>
            <w:tcW w:w="1762" w:type="dxa"/>
            <w:vMerge w:val="restart"/>
          </w:tcPr>
          <w:p w:rsidR="00E23A58" w:rsidRPr="002D3A21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42255F">
        <w:trPr>
          <w:trHeight w:val="400"/>
        </w:trPr>
        <w:tc>
          <w:tcPr>
            <w:tcW w:w="425" w:type="dxa"/>
            <w:vMerge/>
          </w:tcPr>
          <w:p w:rsidR="00E23A58" w:rsidRDefault="00E23A58" w:rsidP="0016596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16596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165968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29,8</w:t>
            </w:r>
          </w:p>
        </w:tc>
        <w:tc>
          <w:tcPr>
            <w:tcW w:w="992" w:type="dxa"/>
          </w:tcPr>
          <w:p w:rsidR="00E23A58" w:rsidRPr="000B16CE" w:rsidRDefault="00E23A58" w:rsidP="00165968">
            <w:pPr>
              <w:rPr>
                <w:rFonts w:ascii="Verdana" w:hAnsi="Verdana"/>
                <w:sz w:val="16"/>
                <w:szCs w:val="16"/>
              </w:rPr>
            </w:pPr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165968">
        <w:trPr>
          <w:trHeight w:val="195"/>
        </w:trPr>
        <w:tc>
          <w:tcPr>
            <w:tcW w:w="425" w:type="dxa"/>
            <w:vMerge w:val="restart"/>
          </w:tcPr>
          <w:p w:rsidR="00E23A58" w:rsidRDefault="00E23A58" w:rsidP="0016596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16596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E23A58" w:rsidRDefault="00E23A58" w:rsidP="00165968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E23A58" w:rsidRDefault="00E23A58" w:rsidP="00165968"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Default="00E23A58" w:rsidP="00165968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Pr="00FD356E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E23A58" w:rsidRDefault="00E23A58" w:rsidP="00620D1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 21074 </w:t>
            </w:r>
          </w:p>
        </w:tc>
        <w:tc>
          <w:tcPr>
            <w:tcW w:w="1276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83018,83</w:t>
            </w:r>
          </w:p>
        </w:tc>
        <w:tc>
          <w:tcPr>
            <w:tcW w:w="1762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620D15">
        <w:trPr>
          <w:trHeight w:val="364"/>
        </w:trPr>
        <w:tc>
          <w:tcPr>
            <w:tcW w:w="425" w:type="dxa"/>
            <w:vMerge/>
          </w:tcPr>
          <w:p w:rsidR="00E23A58" w:rsidRDefault="00E23A58" w:rsidP="0016596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16596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165968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29,8</w:t>
            </w:r>
          </w:p>
        </w:tc>
        <w:tc>
          <w:tcPr>
            <w:tcW w:w="992" w:type="dxa"/>
          </w:tcPr>
          <w:p w:rsidR="00E23A58" w:rsidRDefault="00E23A58" w:rsidP="00165968"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165968">
        <w:trPr>
          <w:trHeight w:val="293"/>
        </w:trPr>
        <w:tc>
          <w:tcPr>
            <w:tcW w:w="425" w:type="dxa"/>
            <w:vMerge w:val="restart"/>
          </w:tcPr>
          <w:p w:rsidR="00E23A58" w:rsidRDefault="00E23A58" w:rsidP="0016596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16596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E23A58" w:rsidRDefault="00E23A58" w:rsidP="00165968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E23A58" w:rsidRDefault="00E23A58" w:rsidP="00165968"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Default="00E23A58" w:rsidP="00165968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Pr="00FD356E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292"/>
        </w:trPr>
        <w:tc>
          <w:tcPr>
            <w:tcW w:w="425" w:type="dxa"/>
            <w:vMerge/>
          </w:tcPr>
          <w:p w:rsidR="00E23A58" w:rsidRDefault="00E23A58" w:rsidP="0016596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16596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165968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29,8</w:t>
            </w:r>
          </w:p>
        </w:tc>
        <w:tc>
          <w:tcPr>
            <w:tcW w:w="992" w:type="dxa"/>
          </w:tcPr>
          <w:p w:rsidR="00E23A58" w:rsidRPr="000B16CE" w:rsidRDefault="00E23A58" w:rsidP="00165968">
            <w:pPr>
              <w:rPr>
                <w:rFonts w:ascii="Verdana" w:hAnsi="Verdana"/>
                <w:sz w:val="16"/>
                <w:szCs w:val="16"/>
              </w:rPr>
            </w:pPr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1659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FE4E02">
        <w:trPr>
          <w:trHeight w:val="293"/>
        </w:trPr>
        <w:tc>
          <w:tcPr>
            <w:tcW w:w="425" w:type="dxa"/>
            <w:vMerge w:val="restart"/>
          </w:tcPr>
          <w:p w:rsidR="00E23A58" w:rsidRDefault="00E23A58" w:rsidP="00FE4E0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E23A58" w:rsidRDefault="00E23A58" w:rsidP="00FE4E0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E23A58" w:rsidRDefault="00E23A58" w:rsidP="00FE4E02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E23A58" w:rsidRDefault="00E23A58" w:rsidP="00FE4E02"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23A58" w:rsidRDefault="00E23A58" w:rsidP="00FE4E02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23A58" w:rsidRPr="00FD356E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292"/>
        </w:trPr>
        <w:tc>
          <w:tcPr>
            <w:tcW w:w="425" w:type="dxa"/>
            <w:vMerge/>
          </w:tcPr>
          <w:p w:rsidR="00E23A58" w:rsidRDefault="00E23A58" w:rsidP="00FE4E0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23A58" w:rsidRDefault="00E23A58" w:rsidP="00FE4E0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E23A58" w:rsidRDefault="00E23A58" w:rsidP="00FE4E02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29,8</w:t>
            </w:r>
          </w:p>
        </w:tc>
        <w:tc>
          <w:tcPr>
            <w:tcW w:w="992" w:type="dxa"/>
          </w:tcPr>
          <w:p w:rsidR="00E23A58" w:rsidRPr="000B16CE" w:rsidRDefault="00E23A58" w:rsidP="00FE4E02">
            <w:pPr>
              <w:rPr>
                <w:rFonts w:ascii="Verdana" w:hAnsi="Verdana"/>
                <w:sz w:val="16"/>
                <w:szCs w:val="16"/>
              </w:rPr>
            </w:pPr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3A58" w:rsidRPr="002D3A21" w:rsidTr="00C75E92">
        <w:trPr>
          <w:trHeight w:val="292"/>
        </w:trPr>
        <w:tc>
          <w:tcPr>
            <w:tcW w:w="425" w:type="dxa"/>
          </w:tcPr>
          <w:p w:rsidR="00E23A58" w:rsidRDefault="00E23A58" w:rsidP="00FE4E0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E23A58" w:rsidRDefault="00E23A58" w:rsidP="00FE4E0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Федулова О.А.</w:t>
            </w:r>
          </w:p>
        </w:tc>
        <w:tc>
          <w:tcPr>
            <w:tcW w:w="1145" w:type="dxa"/>
          </w:tcPr>
          <w:p w:rsidR="00E23A58" w:rsidRDefault="00E23A58" w:rsidP="00FE4E02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Pr="002D3A21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Pr="002D3A21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E23A58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50,8</w:t>
            </w:r>
          </w:p>
        </w:tc>
        <w:tc>
          <w:tcPr>
            <w:tcW w:w="992" w:type="dxa"/>
          </w:tcPr>
          <w:p w:rsidR="00E23A58" w:rsidRDefault="00E23A58" w:rsidP="00FE4E02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23A58" w:rsidRPr="002D3A21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23A58" w:rsidRPr="002D3A21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23A58" w:rsidRDefault="00E23A58" w:rsidP="00FE4E02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E23A58" w:rsidRPr="002D3A21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Pr="002D3A21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225459,32</w:t>
            </w:r>
          </w:p>
        </w:tc>
        <w:tc>
          <w:tcPr>
            <w:tcW w:w="1762" w:type="dxa"/>
          </w:tcPr>
          <w:p w:rsidR="00E23A58" w:rsidRPr="002D3A21" w:rsidRDefault="00E23A58" w:rsidP="00FE4E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292"/>
        </w:trPr>
        <w:tc>
          <w:tcPr>
            <w:tcW w:w="425" w:type="dxa"/>
          </w:tcPr>
          <w:p w:rsidR="00E23A58" w:rsidRDefault="00E23A58" w:rsidP="00E0476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E0476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E23A58" w:rsidRDefault="00E23A58" w:rsidP="00E0476A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23A58" w:rsidRPr="00C350CD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50,8</w:t>
            </w:r>
          </w:p>
        </w:tc>
        <w:tc>
          <w:tcPr>
            <w:tcW w:w="993" w:type="dxa"/>
          </w:tcPr>
          <w:p w:rsidR="00E23A58" w:rsidRDefault="00E23A58" w:rsidP="00E0476A">
            <w:r w:rsidRPr="000B16C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762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292"/>
        </w:trPr>
        <w:tc>
          <w:tcPr>
            <w:tcW w:w="425" w:type="dxa"/>
          </w:tcPr>
          <w:p w:rsidR="00E23A58" w:rsidRDefault="00E23A58" w:rsidP="00E0476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E23A58" w:rsidRDefault="00E23A58" w:rsidP="00E0476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Смирнова И.В.</w:t>
            </w:r>
          </w:p>
        </w:tc>
        <w:tc>
          <w:tcPr>
            <w:tcW w:w="1145" w:type="dxa"/>
          </w:tcPr>
          <w:p w:rsidR="00E23A58" w:rsidRDefault="00E23A58" w:rsidP="00E0476A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63,4</w:t>
            </w:r>
          </w:p>
        </w:tc>
        <w:tc>
          <w:tcPr>
            <w:tcW w:w="992" w:type="dxa"/>
          </w:tcPr>
          <w:p w:rsidR="00E23A58" w:rsidRPr="000B16CE" w:rsidRDefault="00E23A58" w:rsidP="00E0476A">
            <w:pPr>
              <w:rPr>
                <w:rFonts w:ascii="Verdana" w:hAnsi="Verdana"/>
                <w:sz w:val="16"/>
                <w:szCs w:val="16"/>
              </w:rPr>
            </w:pPr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23A58" w:rsidRDefault="00E23A58" w:rsidP="00E0476A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212275,13</w:t>
            </w:r>
          </w:p>
        </w:tc>
        <w:tc>
          <w:tcPr>
            <w:tcW w:w="1762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292"/>
        </w:trPr>
        <w:tc>
          <w:tcPr>
            <w:tcW w:w="425" w:type="dxa"/>
          </w:tcPr>
          <w:p w:rsidR="00E23A58" w:rsidRDefault="00E23A58" w:rsidP="00E0476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E0476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E23A58" w:rsidRDefault="00E23A58" w:rsidP="00E0476A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63,4</w:t>
            </w:r>
          </w:p>
        </w:tc>
        <w:tc>
          <w:tcPr>
            <w:tcW w:w="992" w:type="dxa"/>
          </w:tcPr>
          <w:p w:rsidR="00E23A58" w:rsidRPr="000B16CE" w:rsidRDefault="00E23A58" w:rsidP="00E0476A">
            <w:pPr>
              <w:rPr>
                <w:rFonts w:ascii="Verdana" w:hAnsi="Verdana"/>
                <w:sz w:val="16"/>
                <w:szCs w:val="16"/>
              </w:rPr>
            </w:pPr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23A58" w:rsidRDefault="00E23A58" w:rsidP="00E0476A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228267,35</w:t>
            </w:r>
          </w:p>
        </w:tc>
        <w:tc>
          <w:tcPr>
            <w:tcW w:w="1762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23A58" w:rsidRPr="002D3A21" w:rsidTr="00C75E92">
        <w:trPr>
          <w:trHeight w:val="292"/>
        </w:trPr>
        <w:tc>
          <w:tcPr>
            <w:tcW w:w="425" w:type="dxa"/>
          </w:tcPr>
          <w:p w:rsidR="00E23A58" w:rsidRDefault="00E23A58" w:rsidP="00E0476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E0476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E23A58" w:rsidRDefault="00E23A58" w:rsidP="00E0476A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23A58" w:rsidRDefault="00E23A58" w:rsidP="00620D15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63,4</w:t>
            </w:r>
          </w:p>
        </w:tc>
        <w:tc>
          <w:tcPr>
            <w:tcW w:w="992" w:type="dxa"/>
          </w:tcPr>
          <w:p w:rsidR="00E23A58" w:rsidRPr="000B16CE" w:rsidRDefault="00E23A58" w:rsidP="00E0476A">
            <w:pPr>
              <w:rPr>
                <w:rFonts w:ascii="Verdana" w:hAnsi="Verdana"/>
                <w:sz w:val="16"/>
                <w:szCs w:val="16"/>
              </w:rPr>
            </w:pPr>
            <w:r w:rsidRPr="009A741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23A58" w:rsidRDefault="00E23A58" w:rsidP="00E0476A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E23A58" w:rsidRPr="002D3A21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E23A58" w:rsidRDefault="00E23A58" w:rsidP="00E047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E23A58" w:rsidRDefault="00E23A58" w:rsidP="009D5926">
      <w:pPr>
        <w:pStyle w:val="FootnoteText"/>
        <w:ind w:firstLine="709"/>
        <w:jc w:val="both"/>
      </w:pPr>
    </w:p>
    <w:sectPr w:rsidR="00E23A58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20092"/>
    <w:rsid w:val="0006317F"/>
    <w:rsid w:val="00072E0A"/>
    <w:rsid w:val="000B16CE"/>
    <w:rsid w:val="000B5F50"/>
    <w:rsid w:val="000B791E"/>
    <w:rsid w:val="000F6849"/>
    <w:rsid w:val="00133887"/>
    <w:rsid w:val="00133A35"/>
    <w:rsid w:val="00140643"/>
    <w:rsid w:val="00146AC9"/>
    <w:rsid w:val="00165968"/>
    <w:rsid w:val="001A22C7"/>
    <w:rsid w:val="001C1B8F"/>
    <w:rsid w:val="001F69A8"/>
    <w:rsid w:val="00207330"/>
    <w:rsid w:val="00244E7B"/>
    <w:rsid w:val="00263FDB"/>
    <w:rsid w:val="002803A0"/>
    <w:rsid w:val="002B1ADB"/>
    <w:rsid w:val="002D3A21"/>
    <w:rsid w:val="002D710E"/>
    <w:rsid w:val="002E67E0"/>
    <w:rsid w:val="002F1AF3"/>
    <w:rsid w:val="00337968"/>
    <w:rsid w:val="00340249"/>
    <w:rsid w:val="0035218A"/>
    <w:rsid w:val="00371C6F"/>
    <w:rsid w:val="00390160"/>
    <w:rsid w:val="00390830"/>
    <w:rsid w:val="0039301C"/>
    <w:rsid w:val="003A6657"/>
    <w:rsid w:val="003B7AD5"/>
    <w:rsid w:val="003C2C7C"/>
    <w:rsid w:val="003D714D"/>
    <w:rsid w:val="003F5BF0"/>
    <w:rsid w:val="00406DB9"/>
    <w:rsid w:val="00421887"/>
    <w:rsid w:val="0042255F"/>
    <w:rsid w:val="00440971"/>
    <w:rsid w:val="0045543C"/>
    <w:rsid w:val="0047434E"/>
    <w:rsid w:val="00477ED3"/>
    <w:rsid w:val="00496022"/>
    <w:rsid w:val="004B2788"/>
    <w:rsid w:val="004E5692"/>
    <w:rsid w:val="004F41D9"/>
    <w:rsid w:val="00506618"/>
    <w:rsid w:val="00576BE7"/>
    <w:rsid w:val="005B5556"/>
    <w:rsid w:val="005E2D51"/>
    <w:rsid w:val="00620D15"/>
    <w:rsid w:val="00632F27"/>
    <w:rsid w:val="006330C2"/>
    <w:rsid w:val="00637ABF"/>
    <w:rsid w:val="00661149"/>
    <w:rsid w:val="00664C22"/>
    <w:rsid w:val="00680737"/>
    <w:rsid w:val="00687F26"/>
    <w:rsid w:val="006B0E2B"/>
    <w:rsid w:val="006B391B"/>
    <w:rsid w:val="006B4976"/>
    <w:rsid w:val="006C3C79"/>
    <w:rsid w:val="007269C5"/>
    <w:rsid w:val="007346BC"/>
    <w:rsid w:val="00750557"/>
    <w:rsid w:val="00790AA7"/>
    <w:rsid w:val="007968E7"/>
    <w:rsid w:val="007E1632"/>
    <w:rsid w:val="007E235C"/>
    <w:rsid w:val="008039AD"/>
    <w:rsid w:val="00831F74"/>
    <w:rsid w:val="00852E0E"/>
    <w:rsid w:val="008A2D9A"/>
    <w:rsid w:val="008C0797"/>
    <w:rsid w:val="008C6E03"/>
    <w:rsid w:val="008D6BFD"/>
    <w:rsid w:val="008E1242"/>
    <w:rsid w:val="008F2973"/>
    <w:rsid w:val="008F5028"/>
    <w:rsid w:val="00905F1C"/>
    <w:rsid w:val="00916E1C"/>
    <w:rsid w:val="0092566B"/>
    <w:rsid w:val="0093778E"/>
    <w:rsid w:val="00941714"/>
    <w:rsid w:val="00957744"/>
    <w:rsid w:val="009869F3"/>
    <w:rsid w:val="009A7411"/>
    <w:rsid w:val="009C3D59"/>
    <w:rsid w:val="009D5926"/>
    <w:rsid w:val="00A10226"/>
    <w:rsid w:val="00A4463A"/>
    <w:rsid w:val="00A70C72"/>
    <w:rsid w:val="00AA76F4"/>
    <w:rsid w:val="00AD66E1"/>
    <w:rsid w:val="00B148BC"/>
    <w:rsid w:val="00B178F4"/>
    <w:rsid w:val="00B359DF"/>
    <w:rsid w:val="00B40E9F"/>
    <w:rsid w:val="00B6130D"/>
    <w:rsid w:val="00B65BDC"/>
    <w:rsid w:val="00B70DCC"/>
    <w:rsid w:val="00B84758"/>
    <w:rsid w:val="00BD1B84"/>
    <w:rsid w:val="00BD5BE8"/>
    <w:rsid w:val="00BE4447"/>
    <w:rsid w:val="00BF0711"/>
    <w:rsid w:val="00BF2A39"/>
    <w:rsid w:val="00C350CD"/>
    <w:rsid w:val="00C449D0"/>
    <w:rsid w:val="00C75E92"/>
    <w:rsid w:val="00C93ED2"/>
    <w:rsid w:val="00CB140A"/>
    <w:rsid w:val="00CB1746"/>
    <w:rsid w:val="00CF099B"/>
    <w:rsid w:val="00CF226D"/>
    <w:rsid w:val="00CF7790"/>
    <w:rsid w:val="00D11EC7"/>
    <w:rsid w:val="00D54CAE"/>
    <w:rsid w:val="00D730F0"/>
    <w:rsid w:val="00D7784F"/>
    <w:rsid w:val="00D84553"/>
    <w:rsid w:val="00DB06C8"/>
    <w:rsid w:val="00DB73E7"/>
    <w:rsid w:val="00DC3138"/>
    <w:rsid w:val="00DC67F7"/>
    <w:rsid w:val="00E0476A"/>
    <w:rsid w:val="00E05184"/>
    <w:rsid w:val="00E13B89"/>
    <w:rsid w:val="00E15ED5"/>
    <w:rsid w:val="00E16C28"/>
    <w:rsid w:val="00E23A58"/>
    <w:rsid w:val="00E451D9"/>
    <w:rsid w:val="00E50DC3"/>
    <w:rsid w:val="00E6163E"/>
    <w:rsid w:val="00E61752"/>
    <w:rsid w:val="00E64C88"/>
    <w:rsid w:val="00E72323"/>
    <w:rsid w:val="00E76FD6"/>
    <w:rsid w:val="00E816D3"/>
    <w:rsid w:val="00E856DE"/>
    <w:rsid w:val="00E9678D"/>
    <w:rsid w:val="00ED3B89"/>
    <w:rsid w:val="00F07F55"/>
    <w:rsid w:val="00F37DBA"/>
    <w:rsid w:val="00F44BF8"/>
    <w:rsid w:val="00F90E15"/>
    <w:rsid w:val="00FC4FC6"/>
    <w:rsid w:val="00FD356E"/>
    <w:rsid w:val="00FE4E02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81</TotalTime>
  <Pages>2</Pages>
  <Words>582</Words>
  <Characters>3324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ShapovalovaYUA</cp:lastModifiedBy>
  <cp:revision>5</cp:revision>
  <dcterms:created xsi:type="dcterms:W3CDTF">2014-04-24T06:08:00Z</dcterms:created>
  <dcterms:modified xsi:type="dcterms:W3CDTF">2014-05-05T11:01:00Z</dcterms:modified>
</cp:coreProperties>
</file>