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78C" w:rsidRPr="008E1242" w:rsidRDefault="00DE478C" w:rsidP="009D5926">
      <w:pPr>
        <w:ind w:right="-603" w:hanging="709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Сведения</w:t>
      </w:r>
    </w:p>
    <w:p w:rsidR="00DE478C" w:rsidRDefault="00DE478C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о доходах, расходах, об имуществе и обязательствах имущественного характера федеральных государственных граж</w:t>
      </w:r>
      <w:r>
        <w:rPr>
          <w:rStyle w:val="Strong"/>
          <w:color w:val="333333"/>
          <w:sz w:val="28"/>
          <w:szCs w:val="28"/>
        </w:rPr>
        <w:t xml:space="preserve">данских служащих отдела № 16 Управления Федерального казначейства по Ивановской области </w:t>
      </w:r>
    </w:p>
    <w:p w:rsidR="00DE478C" w:rsidRPr="008E1242" w:rsidRDefault="00DE478C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>
        <w:rPr>
          <w:rStyle w:val="Strong"/>
          <w:color w:val="333333"/>
          <w:sz w:val="28"/>
          <w:szCs w:val="28"/>
        </w:rPr>
        <w:t>за п</w:t>
      </w:r>
      <w:r w:rsidRPr="008E1242">
        <w:rPr>
          <w:rStyle w:val="Strong"/>
          <w:color w:val="333333"/>
          <w:sz w:val="28"/>
          <w:szCs w:val="28"/>
        </w:rPr>
        <w:t>ериод с 1 января 2013 года по 31 декабря 2013 года</w:t>
      </w:r>
    </w:p>
    <w:tbl>
      <w:tblPr>
        <w:tblpPr w:leftFromText="180" w:rightFromText="180" w:vertAnchor="text" w:horzAnchor="margin" w:tblpXSpec="center" w:tblpY="13"/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417"/>
        <w:gridCol w:w="1145"/>
        <w:gridCol w:w="1265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762"/>
      </w:tblGrid>
      <w:tr w:rsidR="00DE478C" w:rsidRPr="002D3A21" w:rsidTr="006330C2">
        <w:tc>
          <w:tcPr>
            <w:tcW w:w="425" w:type="dxa"/>
            <w:vMerge w:val="restart"/>
          </w:tcPr>
          <w:p w:rsidR="00DE478C" w:rsidRPr="002D3A21" w:rsidRDefault="00DE478C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DE478C" w:rsidRPr="002D3A21" w:rsidRDefault="00DE478C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п/п</w:t>
            </w:r>
          </w:p>
        </w:tc>
        <w:tc>
          <w:tcPr>
            <w:tcW w:w="1417" w:type="dxa"/>
            <w:vMerge w:val="restart"/>
          </w:tcPr>
          <w:p w:rsidR="00DE478C" w:rsidRPr="002D3A21" w:rsidRDefault="00DE478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45" w:type="dxa"/>
            <w:vMerge w:val="restart"/>
          </w:tcPr>
          <w:p w:rsidR="00DE478C" w:rsidRPr="002D3A21" w:rsidRDefault="00DE478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DE478C" w:rsidRPr="002D3A21" w:rsidRDefault="00DE478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DE478C" w:rsidRPr="002D3A21" w:rsidRDefault="00DE478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DE478C" w:rsidRPr="002D3A21" w:rsidRDefault="00DE478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DE478C" w:rsidRPr="002D3A21" w:rsidRDefault="00DE478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DE478C" w:rsidRPr="002D3A21" w:rsidRDefault="00DE478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Деклариро-ванный годовой доход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762" w:type="dxa"/>
            <w:vMerge w:val="restart"/>
          </w:tcPr>
          <w:p w:rsidR="00DE478C" w:rsidRPr="002D3A21" w:rsidRDefault="00DE478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DE478C" w:rsidRPr="002D3A21" w:rsidTr="006330C2">
        <w:tc>
          <w:tcPr>
            <w:tcW w:w="425" w:type="dxa"/>
            <w:vMerge/>
          </w:tcPr>
          <w:p w:rsidR="00DE478C" w:rsidRPr="002D3A21" w:rsidRDefault="00DE478C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Pr="002D3A21" w:rsidRDefault="00DE478C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Pr="002D3A21" w:rsidRDefault="00DE478C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Pr="002D3A21" w:rsidRDefault="00DE478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</w:tcPr>
          <w:p w:rsidR="00DE478C" w:rsidRPr="002D3A21" w:rsidRDefault="00DE478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собствен-ности</w:t>
            </w:r>
          </w:p>
        </w:tc>
        <w:tc>
          <w:tcPr>
            <w:tcW w:w="851" w:type="dxa"/>
          </w:tcPr>
          <w:p w:rsidR="00DE478C" w:rsidRPr="002D3A21" w:rsidRDefault="00DE478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2" w:type="dxa"/>
          </w:tcPr>
          <w:p w:rsidR="00DE478C" w:rsidRPr="002D3A21" w:rsidRDefault="00DE478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276" w:type="dxa"/>
          </w:tcPr>
          <w:p w:rsidR="00DE478C" w:rsidRPr="002D3A21" w:rsidRDefault="00DE478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DE478C" w:rsidRPr="002D3A21" w:rsidRDefault="00DE478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3" w:type="dxa"/>
          </w:tcPr>
          <w:p w:rsidR="00DE478C" w:rsidRPr="002D3A21" w:rsidRDefault="00DE478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559" w:type="dxa"/>
            <w:vMerge/>
          </w:tcPr>
          <w:p w:rsidR="00DE478C" w:rsidRPr="002D3A21" w:rsidRDefault="00DE478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Pr="002D3A21" w:rsidRDefault="00DE478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E478C" w:rsidRPr="002D3A21" w:rsidRDefault="00DE478C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E478C" w:rsidRPr="002D3A21" w:rsidTr="00AB2330">
        <w:trPr>
          <w:trHeight w:val="585"/>
        </w:trPr>
        <w:tc>
          <w:tcPr>
            <w:tcW w:w="425" w:type="dxa"/>
            <w:vMerge w:val="restart"/>
          </w:tcPr>
          <w:p w:rsidR="00DE478C" w:rsidRPr="002D3A21" w:rsidRDefault="00DE478C" w:rsidP="00AB233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17" w:type="dxa"/>
            <w:vMerge w:val="restart"/>
          </w:tcPr>
          <w:p w:rsidR="00DE478C" w:rsidRPr="002D3A21" w:rsidRDefault="00DE478C" w:rsidP="00AB233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Донгузова В.И.</w:t>
            </w:r>
          </w:p>
        </w:tc>
        <w:tc>
          <w:tcPr>
            <w:tcW w:w="1145" w:type="dxa"/>
            <w:vMerge w:val="restart"/>
          </w:tcPr>
          <w:p w:rsidR="00DE478C" w:rsidRDefault="00DE478C" w:rsidP="00AB233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Начальник</w:t>
            </w:r>
          </w:p>
          <w:p w:rsidR="00DE478C" w:rsidRPr="002D3A21" w:rsidRDefault="00DE478C" w:rsidP="00AB233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отдела </w:t>
            </w:r>
          </w:p>
        </w:tc>
        <w:tc>
          <w:tcPr>
            <w:tcW w:w="1265" w:type="dxa"/>
            <w:vMerge w:val="restart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42,2</w:t>
            </w:r>
          </w:p>
        </w:tc>
        <w:tc>
          <w:tcPr>
            <w:tcW w:w="992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ГАЗ-31029</w:t>
            </w:r>
          </w:p>
        </w:tc>
        <w:tc>
          <w:tcPr>
            <w:tcW w:w="1276" w:type="dxa"/>
            <w:vMerge w:val="restart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555041,38</w:t>
            </w:r>
          </w:p>
        </w:tc>
        <w:tc>
          <w:tcPr>
            <w:tcW w:w="1762" w:type="dxa"/>
            <w:vMerge w:val="restart"/>
          </w:tcPr>
          <w:p w:rsidR="00DE478C" w:rsidRDefault="00DE478C" w:rsidP="00AB233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DE478C" w:rsidRPr="002D3A21" w:rsidTr="00485C51">
        <w:trPr>
          <w:trHeight w:val="585"/>
        </w:trPr>
        <w:tc>
          <w:tcPr>
            <w:tcW w:w="425" w:type="dxa"/>
            <w:vMerge/>
          </w:tcPr>
          <w:p w:rsidR="00DE478C" w:rsidRDefault="00DE478C" w:rsidP="00AB233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AB233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AB233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Чери А/15</w:t>
            </w: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E478C" w:rsidRDefault="00DE478C" w:rsidP="00AB233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E478C" w:rsidRPr="002D3A21" w:rsidTr="00AB2330">
        <w:trPr>
          <w:trHeight w:val="195"/>
        </w:trPr>
        <w:tc>
          <w:tcPr>
            <w:tcW w:w="425" w:type="dxa"/>
            <w:vMerge w:val="restart"/>
          </w:tcPr>
          <w:p w:rsidR="00DE478C" w:rsidRDefault="00DE478C" w:rsidP="0025143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DE478C" w:rsidRDefault="00DE478C" w:rsidP="0025143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  <w:vMerge w:val="restart"/>
          </w:tcPr>
          <w:p w:rsidR="00DE478C" w:rsidRDefault="00DE478C" w:rsidP="0025143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Садовый участок</w:t>
            </w: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600,0</w:t>
            </w:r>
          </w:p>
        </w:tc>
        <w:tc>
          <w:tcPr>
            <w:tcW w:w="992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  <w:vMerge w:val="restart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42,2</w:t>
            </w:r>
          </w:p>
        </w:tc>
        <w:tc>
          <w:tcPr>
            <w:tcW w:w="993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204231,52</w:t>
            </w:r>
          </w:p>
        </w:tc>
        <w:tc>
          <w:tcPr>
            <w:tcW w:w="1762" w:type="dxa"/>
            <w:vMerge w:val="restart"/>
          </w:tcPr>
          <w:p w:rsidR="00DE478C" w:rsidRPr="002D3A21" w:rsidRDefault="00DE478C" w:rsidP="0025143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DE478C" w:rsidRPr="002D3A21" w:rsidTr="00AB2330">
        <w:trPr>
          <w:trHeight w:val="195"/>
        </w:trPr>
        <w:tc>
          <w:tcPr>
            <w:tcW w:w="425" w:type="dxa"/>
            <w:vMerge/>
          </w:tcPr>
          <w:p w:rsidR="00DE478C" w:rsidRDefault="00DE478C" w:rsidP="0025143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25143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25143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24,0</w:t>
            </w:r>
          </w:p>
        </w:tc>
        <w:tc>
          <w:tcPr>
            <w:tcW w:w="992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E478C" w:rsidRDefault="00DE478C" w:rsidP="0025143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E478C" w:rsidRPr="002D3A21" w:rsidTr="00AB2330">
        <w:trPr>
          <w:trHeight w:val="195"/>
        </w:trPr>
        <w:tc>
          <w:tcPr>
            <w:tcW w:w="425" w:type="dxa"/>
            <w:vMerge/>
          </w:tcPr>
          <w:p w:rsidR="00DE478C" w:rsidRDefault="00DE478C" w:rsidP="0025143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25143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25143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24,0</w:t>
            </w:r>
          </w:p>
        </w:tc>
        <w:tc>
          <w:tcPr>
            <w:tcW w:w="992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E478C" w:rsidRDefault="00DE478C" w:rsidP="0025143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E478C" w:rsidRPr="002D3A21" w:rsidTr="00380775">
        <w:trPr>
          <w:trHeight w:val="775"/>
        </w:trPr>
        <w:tc>
          <w:tcPr>
            <w:tcW w:w="425" w:type="dxa"/>
            <w:vMerge w:val="restart"/>
          </w:tcPr>
          <w:p w:rsidR="00DE478C" w:rsidRPr="002D3A21" w:rsidRDefault="00DE478C" w:rsidP="0025143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17" w:type="dxa"/>
            <w:vMerge w:val="restart"/>
          </w:tcPr>
          <w:p w:rsidR="00DE478C" w:rsidRPr="002D3A21" w:rsidRDefault="00DE478C" w:rsidP="0025143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Тетерина В.Г.</w:t>
            </w:r>
          </w:p>
        </w:tc>
        <w:tc>
          <w:tcPr>
            <w:tcW w:w="1145" w:type="dxa"/>
            <w:vMerge w:val="restart"/>
          </w:tcPr>
          <w:p w:rsidR="00DE478C" w:rsidRDefault="00DE478C" w:rsidP="007C2DB0">
            <w:pPr>
              <w:ind w:left="-42" w:right="-109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начальника</w:t>
            </w:r>
          </w:p>
          <w:p w:rsidR="00DE478C" w:rsidRPr="002D3A21" w:rsidRDefault="00DE478C" w:rsidP="007C2DB0">
            <w:pPr>
              <w:ind w:left="-42" w:right="-109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отдела</w:t>
            </w:r>
          </w:p>
        </w:tc>
        <w:tc>
          <w:tcPr>
            <w:tcW w:w="1265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1/3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37,2</w:t>
            </w:r>
          </w:p>
        </w:tc>
        <w:tc>
          <w:tcPr>
            <w:tcW w:w="992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303628,71</w:t>
            </w:r>
          </w:p>
        </w:tc>
        <w:tc>
          <w:tcPr>
            <w:tcW w:w="1762" w:type="dxa"/>
            <w:vMerge w:val="restart"/>
          </w:tcPr>
          <w:p w:rsidR="00DE478C" w:rsidRPr="002D3A21" w:rsidRDefault="00DE478C" w:rsidP="0025143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DE478C" w:rsidRPr="002D3A21" w:rsidTr="00D1370B">
        <w:trPr>
          <w:trHeight w:val="548"/>
        </w:trPr>
        <w:tc>
          <w:tcPr>
            <w:tcW w:w="425" w:type="dxa"/>
            <w:vMerge/>
          </w:tcPr>
          <w:p w:rsidR="00DE478C" w:rsidRDefault="00DE478C" w:rsidP="0025143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25143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25143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44,5</w:t>
            </w:r>
          </w:p>
        </w:tc>
        <w:tc>
          <w:tcPr>
            <w:tcW w:w="992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E478C" w:rsidRPr="002D3A21" w:rsidRDefault="00DE478C" w:rsidP="0025143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E478C" w:rsidRPr="002D3A21" w:rsidTr="00D1370B">
        <w:trPr>
          <w:trHeight w:val="98"/>
        </w:trPr>
        <w:tc>
          <w:tcPr>
            <w:tcW w:w="425" w:type="dxa"/>
            <w:vMerge w:val="restart"/>
          </w:tcPr>
          <w:p w:rsidR="00DE478C" w:rsidRDefault="00DE478C" w:rsidP="0025143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DE478C" w:rsidRDefault="00DE478C" w:rsidP="0025143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  <w:vMerge w:val="restart"/>
          </w:tcPr>
          <w:p w:rsidR="00DE478C" w:rsidRDefault="00DE478C" w:rsidP="0025143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600,0</w:t>
            </w:r>
          </w:p>
        </w:tc>
        <w:tc>
          <w:tcPr>
            <w:tcW w:w="992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DE478C" w:rsidRPr="00590495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183573,63</w:t>
            </w:r>
          </w:p>
        </w:tc>
        <w:tc>
          <w:tcPr>
            <w:tcW w:w="1762" w:type="dxa"/>
            <w:vMerge w:val="restart"/>
          </w:tcPr>
          <w:p w:rsidR="00DE478C" w:rsidRPr="00D1370B" w:rsidRDefault="00DE478C" w:rsidP="0025143B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DE478C" w:rsidRPr="002D3A21" w:rsidTr="0025143B">
        <w:trPr>
          <w:trHeight w:val="260"/>
        </w:trPr>
        <w:tc>
          <w:tcPr>
            <w:tcW w:w="425" w:type="dxa"/>
            <w:vMerge/>
          </w:tcPr>
          <w:p w:rsidR="00DE478C" w:rsidRDefault="00DE478C" w:rsidP="0025143B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25143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25143B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25,5</w:t>
            </w:r>
          </w:p>
        </w:tc>
        <w:tc>
          <w:tcPr>
            <w:tcW w:w="992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E478C" w:rsidRPr="002D3A21" w:rsidRDefault="00DE478C" w:rsidP="0025143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E478C" w:rsidRPr="002D3A21" w:rsidTr="0025143B">
        <w:trPr>
          <w:trHeight w:val="260"/>
        </w:trPr>
        <w:tc>
          <w:tcPr>
            <w:tcW w:w="425" w:type="dxa"/>
            <w:vMerge/>
          </w:tcPr>
          <w:p w:rsidR="00DE478C" w:rsidRDefault="00DE478C" w:rsidP="0059049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59049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59049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1/3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37,2</w:t>
            </w:r>
          </w:p>
        </w:tc>
        <w:tc>
          <w:tcPr>
            <w:tcW w:w="992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E478C" w:rsidRPr="002D3A21" w:rsidRDefault="00DE478C" w:rsidP="005904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E478C" w:rsidRPr="002D3A21" w:rsidTr="005219B3">
        <w:trPr>
          <w:trHeight w:val="400"/>
        </w:trPr>
        <w:tc>
          <w:tcPr>
            <w:tcW w:w="425" w:type="dxa"/>
            <w:vMerge/>
          </w:tcPr>
          <w:p w:rsidR="00DE478C" w:rsidRDefault="00DE478C" w:rsidP="0059049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59049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59049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12,0</w:t>
            </w:r>
          </w:p>
        </w:tc>
        <w:tc>
          <w:tcPr>
            <w:tcW w:w="992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E478C" w:rsidRPr="002D3A21" w:rsidRDefault="00DE478C" w:rsidP="005904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E478C" w:rsidRPr="002D3A21" w:rsidTr="009D23E7">
        <w:trPr>
          <w:trHeight w:val="790"/>
        </w:trPr>
        <w:tc>
          <w:tcPr>
            <w:tcW w:w="425" w:type="dxa"/>
          </w:tcPr>
          <w:p w:rsidR="00DE478C" w:rsidRDefault="00DE478C" w:rsidP="0059049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:rsidR="00DE478C" w:rsidRPr="00CD4890" w:rsidRDefault="00DE478C" w:rsidP="00590495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Кочетова Л.М.</w:t>
            </w:r>
          </w:p>
        </w:tc>
        <w:tc>
          <w:tcPr>
            <w:tcW w:w="1145" w:type="dxa"/>
          </w:tcPr>
          <w:p w:rsidR="00DE478C" w:rsidRPr="002D3A21" w:rsidRDefault="00DE478C" w:rsidP="00590495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55,9</w:t>
            </w:r>
          </w:p>
        </w:tc>
        <w:tc>
          <w:tcPr>
            <w:tcW w:w="992" w:type="dxa"/>
          </w:tcPr>
          <w:p w:rsidR="00DE478C" w:rsidRDefault="00DE478C" w:rsidP="007C2DB0">
            <w:pPr>
              <w:jc w:val="center"/>
            </w:pPr>
            <w:r w:rsidRPr="00454F7F">
              <w:rPr>
                <w:rFonts w:ascii="Verdana" w:hAnsi="Verdana"/>
                <w:sz w:val="16"/>
                <w:szCs w:val="16"/>
              </w:rPr>
              <w:t>Россия</w:t>
            </w:r>
          </w:p>
          <w:p w:rsidR="00DE478C" w:rsidRDefault="00DE478C" w:rsidP="007C2DB0">
            <w:pPr>
              <w:jc w:val="center"/>
            </w:pPr>
          </w:p>
        </w:tc>
        <w:tc>
          <w:tcPr>
            <w:tcW w:w="1276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DE478C" w:rsidRPr="00590495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383998,79</w:t>
            </w:r>
          </w:p>
        </w:tc>
        <w:tc>
          <w:tcPr>
            <w:tcW w:w="1762" w:type="dxa"/>
          </w:tcPr>
          <w:p w:rsidR="00DE478C" w:rsidRPr="00D1370B" w:rsidRDefault="00DE478C" w:rsidP="00590495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DE478C" w:rsidRPr="002D3A21" w:rsidTr="00590495">
        <w:trPr>
          <w:trHeight w:val="195"/>
        </w:trPr>
        <w:tc>
          <w:tcPr>
            <w:tcW w:w="425" w:type="dxa"/>
            <w:vMerge w:val="restart"/>
          </w:tcPr>
          <w:p w:rsidR="00DE478C" w:rsidRPr="002D3A21" w:rsidRDefault="00DE478C" w:rsidP="0059049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417" w:type="dxa"/>
            <w:vMerge w:val="restart"/>
          </w:tcPr>
          <w:p w:rsidR="00DE478C" w:rsidRPr="002D3A21" w:rsidRDefault="00DE478C" w:rsidP="00590495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Погорелова О.Р.</w:t>
            </w:r>
          </w:p>
        </w:tc>
        <w:tc>
          <w:tcPr>
            <w:tcW w:w="1145" w:type="dxa"/>
            <w:vMerge w:val="restart"/>
          </w:tcPr>
          <w:p w:rsidR="00DE478C" w:rsidRPr="002D3A21" w:rsidRDefault="00DE478C" w:rsidP="00590495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44,4</w:t>
            </w:r>
          </w:p>
        </w:tc>
        <w:tc>
          <w:tcPr>
            <w:tcW w:w="992" w:type="dxa"/>
          </w:tcPr>
          <w:p w:rsidR="00DE478C" w:rsidRDefault="00DE478C" w:rsidP="007C2DB0">
            <w:pPr>
              <w:jc w:val="center"/>
            </w:pPr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DE478C" w:rsidRPr="00590495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302713,65</w:t>
            </w:r>
          </w:p>
        </w:tc>
        <w:tc>
          <w:tcPr>
            <w:tcW w:w="1762" w:type="dxa"/>
            <w:vMerge w:val="restart"/>
          </w:tcPr>
          <w:p w:rsidR="00DE478C" w:rsidRPr="00D1370B" w:rsidRDefault="00DE478C" w:rsidP="00590495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DE478C" w:rsidRPr="002D3A21" w:rsidTr="00590495">
        <w:trPr>
          <w:trHeight w:val="195"/>
        </w:trPr>
        <w:tc>
          <w:tcPr>
            <w:tcW w:w="425" w:type="dxa"/>
            <w:vMerge/>
          </w:tcPr>
          <w:p w:rsidR="00DE478C" w:rsidRDefault="00DE478C" w:rsidP="0059049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59049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59049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29,4</w:t>
            </w:r>
          </w:p>
        </w:tc>
        <w:tc>
          <w:tcPr>
            <w:tcW w:w="992" w:type="dxa"/>
          </w:tcPr>
          <w:p w:rsidR="00DE478C" w:rsidRDefault="00DE478C" w:rsidP="007C2DB0">
            <w:pPr>
              <w:jc w:val="center"/>
            </w:pPr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E478C" w:rsidRDefault="00DE478C" w:rsidP="005904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E478C" w:rsidRPr="002D3A21" w:rsidTr="00491FE4">
        <w:trPr>
          <w:trHeight w:val="195"/>
        </w:trPr>
        <w:tc>
          <w:tcPr>
            <w:tcW w:w="425" w:type="dxa"/>
            <w:vMerge w:val="restart"/>
          </w:tcPr>
          <w:p w:rsidR="00DE478C" w:rsidRDefault="00DE478C" w:rsidP="00491FE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1417" w:type="dxa"/>
            <w:vMerge w:val="restart"/>
          </w:tcPr>
          <w:p w:rsidR="00DE478C" w:rsidRDefault="00DE478C" w:rsidP="00491FE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Мошарина Н.В.</w:t>
            </w:r>
          </w:p>
        </w:tc>
        <w:tc>
          <w:tcPr>
            <w:tcW w:w="1145" w:type="dxa"/>
            <w:vMerge w:val="restart"/>
          </w:tcPr>
          <w:p w:rsidR="00DE478C" w:rsidRDefault="00DE478C" w:rsidP="00491FE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под ижс</w:t>
            </w:r>
          </w:p>
        </w:tc>
        <w:tc>
          <w:tcPr>
            <w:tcW w:w="1417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839,0</w:t>
            </w:r>
          </w:p>
        </w:tc>
        <w:tc>
          <w:tcPr>
            <w:tcW w:w="992" w:type="dxa"/>
          </w:tcPr>
          <w:p w:rsidR="00DE478C" w:rsidRDefault="00DE478C" w:rsidP="007C2DB0">
            <w:pPr>
              <w:jc w:val="center"/>
            </w:pPr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DE478C" w:rsidRPr="00590495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252965,24</w:t>
            </w:r>
          </w:p>
        </w:tc>
        <w:tc>
          <w:tcPr>
            <w:tcW w:w="1762" w:type="dxa"/>
            <w:vMerge w:val="restart"/>
          </w:tcPr>
          <w:p w:rsidR="00DE478C" w:rsidRPr="00D1370B" w:rsidRDefault="00DE478C" w:rsidP="00491FE4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DE478C" w:rsidRPr="002D3A21" w:rsidTr="00590495">
        <w:trPr>
          <w:trHeight w:val="195"/>
        </w:trPr>
        <w:tc>
          <w:tcPr>
            <w:tcW w:w="425" w:type="dxa"/>
            <w:vMerge/>
          </w:tcPr>
          <w:p w:rsidR="00DE478C" w:rsidRDefault="00DE478C" w:rsidP="00491FE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491FE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491FE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</w:tc>
        <w:tc>
          <w:tcPr>
            <w:tcW w:w="851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60,7</w:t>
            </w:r>
          </w:p>
        </w:tc>
        <w:tc>
          <w:tcPr>
            <w:tcW w:w="992" w:type="dxa"/>
          </w:tcPr>
          <w:p w:rsidR="00DE478C" w:rsidRDefault="00DE478C" w:rsidP="007C2DB0">
            <w:pPr>
              <w:jc w:val="center"/>
            </w:pPr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E478C" w:rsidRDefault="00DE478C" w:rsidP="00491FE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E478C" w:rsidRPr="002D3A21" w:rsidTr="00491FE4">
        <w:trPr>
          <w:trHeight w:val="98"/>
        </w:trPr>
        <w:tc>
          <w:tcPr>
            <w:tcW w:w="425" w:type="dxa"/>
            <w:vMerge w:val="restart"/>
          </w:tcPr>
          <w:p w:rsidR="00DE478C" w:rsidRDefault="00DE478C" w:rsidP="00491FE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DE478C" w:rsidRDefault="00DE478C" w:rsidP="00491FE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  <w:vMerge w:val="restart"/>
          </w:tcPr>
          <w:p w:rsidR="00DE478C" w:rsidRDefault="00DE478C" w:rsidP="00491FE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60,7</w:t>
            </w:r>
          </w:p>
        </w:tc>
        <w:tc>
          <w:tcPr>
            <w:tcW w:w="993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УАЗ 469</w:t>
            </w:r>
          </w:p>
        </w:tc>
        <w:tc>
          <w:tcPr>
            <w:tcW w:w="1276" w:type="dxa"/>
            <w:vMerge w:val="restart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167366,57</w:t>
            </w:r>
          </w:p>
        </w:tc>
        <w:tc>
          <w:tcPr>
            <w:tcW w:w="1762" w:type="dxa"/>
            <w:vMerge w:val="restart"/>
          </w:tcPr>
          <w:p w:rsidR="00DE478C" w:rsidRDefault="00DE478C" w:rsidP="00491FE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DE478C" w:rsidRPr="002D3A21" w:rsidTr="00491FE4">
        <w:trPr>
          <w:trHeight w:val="97"/>
        </w:trPr>
        <w:tc>
          <w:tcPr>
            <w:tcW w:w="425" w:type="dxa"/>
            <w:vMerge/>
          </w:tcPr>
          <w:p w:rsidR="00DE478C" w:rsidRDefault="00DE478C" w:rsidP="00491FE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491FE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491FE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839,0</w:t>
            </w:r>
          </w:p>
        </w:tc>
        <w:tc>
          <w:tcPr>
            <w:tcW w:w="993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E478C" w:rsidRDefault="00DE478C" w:rsidP="00491FE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E478C" w:rsidRPr="002D3A21" w:rsidTr="00491FE4">
        <w:trPr>
          <w:trHeight w:val="293"/>
        </w:trPr>
        <w:tc>
          <w:tcPr>
            <w:tcW w:w="425" w:type="dxa"/>
            <w:vMerge w:val="restart"/>
          </w:tcPr>
          <w:p w:rsidR="00DE478C" w:rsidRDefault="00DE478C" w:rsidP="00491FE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DE478C" w:rsidRDefault="00DE478C" w:rsidP="00491FE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  <w:vMerge w:val="restart"/>
          </w:tcPr>
          <w:p w:rsidR="00DE478C" w:rsidRDefault="00DE478C" w:rsidP="00491FE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под ижс</w:t>
            </w:r>
          </w:p>
        </w:tc>
        <w:tc>
          <w:tcPr>
            <w:tcW w:w="1417" w:type="dxa"/>
          </w:tcPr>
          <w:p w:rsidR="00DE478C" w:rsidRDefault="00DE478C" w:rsidP="007C2DB0">
            <w:pPr>
              <w:jc w:val="center"/>
            </w:pPr>
            <w:r w:rsidRPr="00964891">
              <w:rPr>
                <w:rFonts w:ascii="Verdana" w:hAnsi="Verdana"/>
                <w:sz w:val="16"/>
                <w:szCs w:val="16"/>
              </w:rPr>
              <w:t>Общая долевая</w:t>
            </w:r>
            <w:r w:rsidRPr="00964891"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 w:rsidRPr="00964891">
              <w:rPr>
                <w:rFonts w:ascii="Verdana" w:hAnsi="Verdana"/>
                <w:sz w:val="16"/>
                <w:szCs w:val="16"/>
              </w:rPr>
              <w:t>1/2</w:t>
            </w:r>
          </w:p>
        </w:tc>
        <w:tc>
          <w:tcPr>
            <w:tcW w:w="851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839.0</w:t>
            </w:r>
          </w:p>
        </w:tc>
        <w:tc>
          <w:tcPr>
            <w:tcW w:w="992" w:type="dxa"/>
          </w:tcPr>
          <w:p w:rsidR="00DE478C" w:rsidRDefault="00DE478C" w:rsidP="007C2DB0">
            <w:pPr>
              <w:jc w:val="center"/>
            </w:pPr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DE478C" w:rsidRPr="00590495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  <w:vMerge w:val="restart"/>
          </w:tcPr>
          <w:p w:rsidR="00DE478C" w:rsidRPr="00D1370B" w:rsidRDefault="00DE478C" w:rsidP="00491FE4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DE478C" w:rsidRPr="002D3A21" w:rsidTr="00590495">
        <w:trPr>
          <w:trHeight w:val="292"/>
        </w:trPr>
        <w:tc>
          <w:tcPr>
            <w:tcW w:w="425" w:type="dxa"/>
            <w:vMerge/>
          </w:tcPr>
          <w:p w:rsidR="00DE478C" w:rsidRDefault="00DE478C" w:rsidP="00491FE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491FE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491FE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DE478C" w:rsidRDefault="00DE478C" w:rsidP="007C2DB0">
            <w:pPr>
              <w:jc w:val="center"/>
            </w:pPr>
            <w:r w:rsidRPr="00964891">
              <w:rPr>
                <w:rFonts w:ascii="Verdana" w:hAnsi="Verdana"/>
                <w:sz w:val="16"/>
                <w:szCs w:val="16"/>
              </w:rPr>
              <w:t>Общая долевая</w:t>
            </w:r>
            <w:r w:rsidRPr="00964891"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 w:rsidRPr="00964891">
              <w:rPr>
                <w:rFonts w:ascii="Verdana" w:hAnsi="Verdana"/>
                <w:sz w:val="16"/>
                <w:szCs w:val="16"/>
              </w:rPr>
              <w:t>1/2</w:t>
            </w:r>
          </w:p>
        </w:tc>
        <w:tc>
          <w:tcPr>
            <w:tcW w:w="851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60,7</w:t>
            </w:r>
          </w:p>
        </w:tc>
        <w:tc>
          <w:tcPr>
            <w:tcW w:w="992" w:type="dxa"/>
          </w:tcPr>
          <w:p w:rsidR="00DE478C" w:rsidRDefault="00DE478C" w:rsidP="007C2DB0">
            <w:pPr>
              <w:jc w:val="center"/>
            </w:pPr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E478C" w:rsidRDefault="00DE478C" w:rsidP="00491FE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E478C" w:rsidRPr="002D3A21" w:rsidTr="005606B1">
        <w:trPr>
          <w:trHeight w:val="95"/>
        </w:trPr>
        <w:tc>
          <w:tcPr>
            <w:tcW w:w="425" w:type="dxa"/>
            <w:vMerge w:val="restart"/>
          </w:tcPr>
          <w:p w:rsidR="00DE478C" w:rsidRDefault="00DE478C" w:rsidP="005606B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417" w:type="dxa"/>
            <w:vMerge w:val="restart"/>
          </w:tcPr>
          <w:p w:rsidR="00DE478C" w:rsidRPr="006958F6" w:rsidRDefault="00DE478C" w:rsidP="005606B1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6958F6">
              <w:rPr>
                <w:rFonts w:ascii="Verdana" w:hAnsi="Verdana"/>
                <w:sz w:val="16"/>
                <w:szCs w:val="16"/>
              </w:rPr>
              <w:t>Бельцова Р.Х.</w:t>
            </w:r>
          </w:p>
        </w:tc>
        <w:tc>
          <w:tcPr>
            <w:tcW w:w="1145" w:type="dxa"/>
            <w:vMerge w:val="restart"/>
          </w:tcPr>
          <w:p w:rsidR="00DE478C" w:rsidRDefault="00DE478C" w:rsidP="005606B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30,0</w:t>
            </w:r>
          </w:p>
        </w:tc>
        <w:tc>
          <w:tcPr>
            <w:tcW w:w="992" w:type="dxa"/>
          </w:tcPr>
          <w:p w:rsidR="00DE478C" w:rsidRDefault="00DE478C" w:rsidP="007C2DB0">
            <w:pPr>
              <w:jc w:val="center"/>
            </w:pPr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22,1</w:t>
            </w:r>
          </w:p>
        </w:tc>
        <w:tc>
          <w:tcPr>
            <w:tcW w:w="993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ВАЗ 21063</w:t>
            </w:r>
          </w:p>
        </w:tc>
        <w:tc>
          <w:tcPr>
            <w:tcW w:w="1276" w:type="dxa"/>
            <w:vMerge w:val="restart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428580,96</w:t>
            </w:r>
          </w:p>
        </w:tc>
        <w:tc>
          <w:tcPr>
            <w:tcW w:w="1762" w:type="dxa"/>
            <w:vMerge w:val="restart"/>
          </w:tcPr>
          <w:p w:rsidR="00DE478C" w:rsidRDefault="00DE478C" w:rsidP="005606B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DE478C" w:rsidRPr="002D3A21" w:rsidTr="005606B1">
        <w:trPr>
          <w:trHeight w:val="95"/>
        </w:trPr>
        <w:tc>
          <w:tcPr>
            <w:tcW w:w="425" w:type="dxa"/>
            <w:vMerge/>
          </w:tcPr>
          <w:p w:rsidR="00DE478C" w:rsidRDefault="00DE478C" w:rsidP="005606B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Pr="006958F6" w:rsidRDefault="00DE478C" w:rsidP="005606B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5606B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43,2</w:t>
            </w:r>
          </w:p>
        </w:tc>
        <w:tc>
          <w:tcPr>
            <w:tcW w:w="992" w:type="dxa"/>
          </w:tcPr>
          <w:p w:rsidR="00DE478C" w:rsidRDefault="00DE478C" w:rsidP="007C2DB0">
            <w:pPr>
              <w:jc w:val="center"/>
            </w:pPr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vMerge w:val="restart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721,0</w:t>
            </w:r>
          </w:p>
        </w:tc>
        <w:tc>
          <w:tcPr>
            <w:tcW w:w="993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E478C" w:rsidRDefault="00DE478C" w:rsidP="005606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E478C" w:rsidRPr="002D3A21" w:rsidTr="005606B1">
        <w:trPr>
          <w:trHeight w:val="95"/>
        </w:trPr>
        <w:tc>
          <w:tcPr>
            <w:tcW w:w="425" w:type="dxa"/>
            <w:vMerge/>
          </w:tcPr>
          <w:p w:rsidR="00DE478C" w:rsidRDefault="00DE478C" w:rsidP="005606B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Pr="006958F6" w:rsidRDefault="00DE478C" w:rsidP="005606B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5606B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30,0</w:t>
            </w:r>
          </w:p>
        </w:tc>
        <w:tc>
          <w:tcPr>
            <w:tcW w:w="992" w:type="dxa"/>
          </w:tcPr>
          <w:p w:rsidR="00DE478C" w:rsidRDefault="00DE478C" w:rsidP="007C2DB0">
            <w:pPr>
              <w:jc w:val="center"/>
            </w:pPr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E478C" w:rsidRDefault="00DE478C" w:rsidP="005606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E478C" w:rsidRPr="002D3A21" w:rsidTr="005606B1">
        <w:trPr>
          <w:trHeight w:val="98"/>
        </w:trPr>
        <w:tc>
          <w:tcPr>
            <w:tcW w:w="425" w:type="dxa"/>
            <w:vMerge w:val="restart"/>
          </w:tcPr>
          <w:p w:rsidR="00DE478C" w:rsidRDefault="00DE478C" w:rsidP="005606B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DE478C" w:rsidRPr="006958F6" w:rsidRDefault="00DE478C" w:rsidP="005606B1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6958F6">
              <w:rPr>
                <w:rFonts w:ascii="Verdana" w:hAnsi="Verdana"/>
                <w:sz w:val="16"/>
                <w:szCs w:val="16"/>
              </w:rPr>
              <w:t>Супруг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145" w:type="dxa"/>
            <w:vMerge w:val="restart"/>
          </w:tcPr>
          <w:p w:rsidR="00DE478C" w:rsidRDefault="00DE478C" w:rsidP="005606B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721,0</w:t>
            </w:r>
          </w:p>
        </w:tc>
        <w:tc>
          <w:tcPr>
            <w:tcW w:w="992" w:type="dxa"/>
          </w:tcPr>
          <w:p w:rsidR="00DE478C" w:rsidRDefault="00DE478C" w:rsidP="007C2DB0">
            <w:pPr>
              <w:jc w:val="center"/>
            </w:pPr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43,2</w:t>
            </w:r>
          </w:p>
        </w:tc>
        <w:tc>
          <w:tcPr>
            <w:tcW w:w="993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Ford</w:t>
            </w:r>
            <w:r w:rsidRPr="005606B1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Fusion</w:t>
            </w:r>
          </w:p>
        </w:tc>
        <w:tc>
          <w:tcPr>
            <w:tcW w:w="1276" w:type="dxa"/>
            <w:vMerge w:val="restart"/>
          </w:tcPr>
          <w:p w:rsidR="00DE478C" w:rsidRPr="005606B1" w:rsidRDefault="00DE478C" w:rsidP="007C2DB0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384310.43</w:t>
            </w:r>
          </w:p>
        </w:tc>
        <w:tc>
          <w:tcPr>
            <w:tcW w:w="1762" w:type="dxa"/>
            <w:vMerge w:val="restart"/>
          </w:tcPr>
          <w:p w:rsidR="00DE478C" w:rsidRPr="005606B1" w:rsidRDefault="00DE478C" w:rsidP="005606B1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DE478C" w:rsidRPr="002D3A21" w:rsidTr="005606B1">
        <w:trPr>
          <w:trHeight w:val="195"/>
        </w:trPr>
        <w:tc>
          <w:tcPr>
            <w:tcW w:w="425" w:type="dxa"/>
            <w:vMerge/>
          </w:tcPr>
          <w:p w:rsidR="00DE478C" w:rsidRDefault="00DE478C" w:rsidP="005606B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Pr="006958F6" w:rsidRDefault="00DE478C" w:rsidP="005606B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5606B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  <w:vMerge w:val="restart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22,1</w:t>
            </w:r>
          </w:p>
        </w:tc>
        <w:tc>
          <w:tcPr>
            <w:tcW w:w="992" w:type="dxa"/>
            <w:vMerge w:val="restart"/>
          </w:tcPr>
          <w:p w:rsidR="00DE478C" w:rsidRDefault="00DE478C" w:rsidP="007C2DB0">
            <w:pPr>
              <w:jc w:val="center"/>
            </w:pPr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под ижс</w:t>
            </w: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500,0</w:t>
            </w:r>
          </w:p>
        </w:tc>
        <w:tc>
          <w:tcPr>
            <w:tcW w:w="993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E478C" w:rsidRDefault="00DE478C" w:rsidP="005606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E478C" w:rsidRPr="002D3A21" w:rsidTr="005606B1">
        <w:trPr>
          <w:trHeight w:val="195"/>
        </w:trPr>
        <w:tc>
          <w:tcPr>
            <w:tcW w:w="425" w:type="dxa"/>
            <w:vMerge/>
          </w:tcPr>
          <w:p w:rsidR="00DE478C" w:rsidRDefault="00DE478C" w:rsidP="005606B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Pr="006958F6" w:rsidRDefault="00DE478C" w:rsidP="005606B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5606B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E478C" w:rsidRPr="00001976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37,5</w:t>
            </w:r>
          </w:p>
        </w:tc>
        <w:tc>
          <w:tcPr>
            <w:tcW w:w="993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E478C" w:rsidRDefault="00DE478C" w:rsidP="005606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E478C" w:rsidRPr="002D3A21" w:rsidTr="00F161BF">
        <w:trPr>
          <w:trHeight w:val="195"/>
        </w:trPr>
        <w:tc>
          <w:tcPr>
            <w:tcW w:w="425" w:type="dxa"/>
            <w:vMerge w:val="restart"/>
          </w:tcPr>
          <w:p w:rsidR="00DE478C" w:rsidRDefault="00DE478C" w:rsidP="005606B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DE478C" w:rsidRPr="006958F6" w:rsidRDefault="00DE478C" w:rsidP="005606B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r w:rsidRPr="006958F6"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145" w:type="dxa"/>
            <w:vMerge w:val="restart"/>
          </w:tcPr>
          <w:p w:rsidR="00DE478C" w:rsidRDefault="00DE478C" w:rsidP="005606B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43,2</w:t>
            </w:r>
          </w:p>
        </w:tc>
        <w:tc>
          <w:tcPr>
            <w:tcW w:w="993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DE478C" w:rsidRPr="007C2DB0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  <w:vMerge w:val="restart"/>
          </w:tcPr>
          <w:p w:rsidR="00DE478C" w:rsidRPr="00D1370B" w:rsidRDefault="00DE478C" w:rsidP="005606B1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DE478C" w:rsidRPr="002D3A21" w:rsidTr="00F161BF">
        <w:trPr>
          <w:trHeight w:val="195"/>
        </w:trPr>
        <w:tc>
          <w:tcPr>
            <w:tcW w:w="425" w:type="dxa"/>
            <w:vMerge/>
          </w:tcPr>
          <w:p w:rsidR="00DE478C" w:rsidRDefault="00DE478C" w:rsidP="005606B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Pr="006958F6" w:rsidRDefault="00DE478C" w:rsidP="005606B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5606B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под ижс</w:t>
            </w: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500,0</w:t>
            </w:r>
          </w:p>
        </w:tc>
        <w:tc>
          <w:tcPr>
            <w:tcW w:w="993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E478C" w:rsidRDefault="00DE478C" w:rsidP="005606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E478C" w:rsidRPr="002D3A21" w:rsidTr="00F161BF">
        <w:trPr>
          <w:trHeight w:val="195"/>
        </w:trPr>
        <w:tc>
          <w:tcPr>
            <w:tcW w:w="425" w:type="dxa"/>
            <w:vMerge/>
          </w:tcPr>
          <w:p w:rsidR="00DE478C" w:rsidRDefault="00DE478C" w:rsidP="005606B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Pr="006958F6" w:rsidRDefault="00DE478C" w:rsidP="005606B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5606B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37,5</w:t>
            </w:r>
          </w:p>
        </w:tc>
        <w:tc>
          <w:tcPr>
            <w:tcW w:w="993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E478C" w:rsidRDefault="00DE478C" w:rsidP="005606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E478C" w:rsidRPr="002D3A21" w:rsidTr="005606B1">
        <w:trPr>
          <w:trHeight w:val="195"/>
        </w:trPr>
        <w:tc>
          <w:tcPr>
            <w:tcW w:w="425" w:type="dxa"/>
            <w:vMerge w:val="restart"/>
          </w:tcPr>
          <w:p w:rsidR="00DE478C" w:rsidRDefault="00DE478C" w:rsidP="005606B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DE478C" w:rsidRPr="006958F6" w:rsidRDefault="00DE478C" w:rsidP="005606B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r w:rsidRPr="006958F6"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145" w:type="dxa"/>
            <w:vMerge w:val="restart"/>
          </w:tcPr>
          <w:p w:rsidR="00DE478C" w:rsidRDefault="00DE478C" w:rsidP="005606B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43,2</w:t>
            </w:r>
          </w:p>
        </w:tc>
        <w:tc>
          <w:tcPr>
            <w:tcW w:w="993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DE478C" w:rsidRPr="007C2DB0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  <w:vMerge w:val="restart"/>
          </w:tcPr>
          <w:p w:rsidR="00DE478C" w:rsidRPr="00D1370B" w:rsidRDefault="00DE478C" w:rsidP="005606B1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DE478C" w:rsidRPr="002D3A21" w:rsidTr="005606B1">
        <w:trPr>
          <w:trHeight w:val="195"/>
        </w:trPr>
        <w:tc>
          <w:tcPr>
            <w:tcW w:w="425" w:type="dxa"/>
            <w:vMerge/>
          </w:tcPr>
          <w:p w:rsidR="00DE478C" w:rsidRDefault="00DE478C" w:rsidP="005606B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Pr="006958F6" w:rsidRDefault="00DE478C" w:rsidP="005606B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5606B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под ижс</w:t>
            </w: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500,0</w:t>
            </w:r>
          </w:p>
        </w:tc>
        <w:tc>
          <w:tcPr>
            <w:tcW w:w="993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E478C" w:rsidRDefault="00DE478C" w:rsidP="005606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E478C" w:rsidRPr="002D3A21" w:rsidTr="005606B1">
        <w:trPr>
          <w:trHeight w:val="195"/>
        </w:trPr>
        <w:tc>
          <w:tcPr>
            <w:tcW w:w="425" w:type="dxa"/>
            <w:vMerge/>
          </w:tcPr>
          <w:p w:rsidR="00DE478C" w:rsidRDefault="00DE478C" w:rsidP="005606B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Pr="006958F6" w:rsidRDefault="00DE478C" w:rsidP="005606B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5606B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37,5</w:t>
            </w:r>
          </w:p>
        </w:tc>
        <w:tc>
          <w:tcPr>
            <w:tcW w:w="993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E478C" w:rsidRDefault="00DE478C" w:rsidP="005606B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E478C" w:rsidRPr="002D3A21" w:rsidTr="005606B1">
        <w:trPr>
          <w:trHeight w:val="95"/>
        </w:trPr>
        <w:tc>
          <w:tcPr>
            <w:tcW w:w="425" w:type="dxa"/>
          </w:tcPr>
          <w:p w:rsidR="00DE478C" w:rsidRDefault="00DE478C" w:rsidP="006958F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E478C" w:rsidRPr="006958F6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r w:rsidRPr="006958F6"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145" w:type="dxa"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43,2</w:t>
            </w:r>
          </w:p>
        </w:tc>
        <w:tc>
          <w:tcPr>
            <w:tcW w:w="993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8100,81</w:t>
            </w:r>
          </w:p>
        </w:tc>
        <w:tc>
          <w:tcPr>
            <w:tcW w:w="1762" w:type="dxa"/>
          </w:tcPr>
          <w:p w:rsidR="00DE478C" w:rsidRDefault="00DE478C" w:rsidP="006958F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DE478C" w:rsidRPr="002D3A21" w:rsidTr="007C2DB0">
        <w:trPr>
          <w:trHeight w:val="205"/>
        </w:trPr>
        <w:tc>
          <w:tcPr>
            <w:tcW w:w="425" w:type="dxa"/>
            <w:vMerge w:val="restart"/>
          </w:tcPr>
          <w:p w:rsidR="00DE478C" w:rsidRPr="002A2B49" w:rsidRDefault="00DE478C" w:rsidP="006958F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7</w:t>
            </w:r>
          </w:p>
        </w:tc>
        <w:tc>
          <w:tcPr>
            <w:tcW w:w="1417" w:type="dxa"/>
            <w:vMerge w:val="restart"/>
          </w:tcPr>
          <w:p w:rsidR="00DE478C" w:rsidRPr="006958F6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6958F6">
              <w:rPr>
                <w:rFonts w:ascii="Verdana" w:hAnsi="Verdana"/>
                <w:sz w:val="16"/>
                <w:szCs w:val="16"/>
              </w:rPr>
              <w:t>Белова Т.А.</w:t>
            </w:r>
          </w:p>
        </w:tc>
        <w:tc>
          <w:tcPr>
            <w:tcW w:w="1145" w:type="dxa"/>
            <w:vMerge w:val="restart"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61,7</w:t>
            </w:r>
          </w:p>
        </w:tc>
        <w:tc>
          <w:tcPr>
            <w:tcW w:w="993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DE478C" w:rsidRPr="00590495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84656,66</w:t>
            </w:r>
          </w:p>
        </w:tc>
        <w:tc>
          <w:tcPr>
            <w:tcW w:w="1762" w:type="dxa"/>
            <w:vMerge w:val="restart"/>
          </w:tcPr>
          <w:p w:rsidR="00DE478C" w:rsidRPr="00D1370B" w:rsidRDefault="00DE478C" w:rsidP="006958F6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DE478C" w:rsidRPr="002D3A21" w:rsidTr="002A2B49">
        <w:trPr>
          <w:trHeight w:val="162"/>
        </w:trPr>
        <w:tc>
          <w:tcPr>
            <w:tcW w:w="425" w:type="dxa"/>
            <w:vMerge/>
          </w:tcPr>
          <w:p w:rsidR="00DE478C" w:rsidRDefault="00DE478C" w:rsidP="006958F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под ижс</w:t>
            </w: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596,0</w:t>
            </w:r>
          </w:p>
        </w:tc>
        <w:tc>
          <w:tcPr>
            <w:tcW w:w="993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E478C" w:rsidRDefault="00DE478C" w:rsidP="006958F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E478C" w:rsidRPr="002D3A21" w:rsidTr="002A2B49">
        <w:trPr>
          <w:trHeight w:val="98"/>
        </w:trPr>
        <w:tc>
          <w:tcPr>
            <w:tcW w:w="425" w:type="dxa"/>
            <w:vMerge w:val="restart"/>
          </w:tcPr>
          <w:p w:rsidR="00DE478C" w:rsidRDefault="00DE478C" w:rsidP="006958F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  <w:vMerge w:val="restart"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596,0</w:t>
            </w:r>
          </w:p>
        </w:tc>
        <w:tc>
          <w:tcPr>
            <w:tcW w:w="992" w:type="dxa"/>
          </w:tcPr>
          <w:p w:rsidR="00DE478C" w:rsidRDefault="00DE478C" w:rsidP="007C2DB0">
            <w:pPr>
              <w:jc w:val="center"/>
            </w:pPr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ХЭНДЭ САНТА ФЕ</w:t>
            </w:r>
          </w:p>
        </w:tc>
        <w:tc>
          <w:tcPr>
            <w:tcW w:w="1276" w:type="dxa"/>
            <w:vMerge w:val="restart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475633,42</w:t>
            </w:r>
          </w:p>
        </w:tc>
        <w:tc>
          <w:tcPr>
            <w:tcW w:w="1762" w:type="dxa"/>
            <w:vMerge w:val="restart"/>
          </w:tcPr>
          <w:p w:rsidR="00DE478C" w:rsidRDefault="00DE478C" w:rsidP="006958F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DE478C" w:rsidRPr="002D3A21" w:rsidTr="002A2B49">
        <w:trPr>
          <w:trHeight w:val="97"/>
        </w:trPr>
        <w:tc>
          <w:tcPr>
            <w:tcW w:w="425" w:type="dxa"/>
            <w:vMerge/>
          </w:tcPr>
          <w:p w:rsidR="00DE478C" w:rsidRDefault="00DE478C" w:rsidP="006958F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61,7</w:t>
            </w:r>
          </w:p>
        </w:tc>
        <w:tc>
          <w:tcPr>
            <w:tcW w:w="992" w:type="dxa"/>
          </w:tcPr>
          <w:p w:rsidR="00DE478C" w:rsidRDefault="00DE478C" w:rsidP="007C2DB0">
            <w:pPr>
              <w:jc w:val="center"/>
            </w:pPr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E478C" w:rsidRDefault="00DE478C" w:rsidP="006958F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E478C" w:rsidRPr="002D3A21" w:rsidTr="005606B1">
        <w:trPr>
          <w:trHeight w:val="95"/>
        </w:trPr>
        <w:tc>
          <w:tcPr>
            <w:tcW w:w="425" w:type="dxa"/>
          </w:tcPr>
          <w:p w:rsidR="00DE478C" w:rsidRDefault="00DE478C" w:rsidP="006958F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61,7</w:t>
            </w:r>
          </w:p>
        </w:tc>
        <w:tc>
          <w:tcPr>
            <w:tcW w:w="993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DE478C" w:rsidRPr="007C2DB0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DE478C" w:rsidRPr="00D1370B" w:rsidRDefault="00DE478C" w:rsidP="006958F6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DE478C" w:rsidRPr="002D3A21" w:rsidTr="005606B1">
        <w:trPr>
          <w:trHeight w:val="95"/>
        </w:trPr>
        <w:tc>
          <w:tcPr>
            <w:tcW w:w="425" w:type="dxa"/>
          </w:tcPr>
          <w:p w:rsidR="00DE478C" w:rsidRDefault="00DE478C" w:rsidP="006958F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61,7</w:t>
            </w:r>
          </w:p>
        </w:tc>
        <w:tc>
          <w:tcPr>
            <w:tcW w:w="993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DE478C" w:rsidRPr="007C2DB0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DE478C" w:rsidRPr="00D1370B" w:rsidRDefault="00DE478C" w:rsidP="006958F6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DE478C" w:rsidRPr="002D3A21" w:rsidTr="005606B1">
        <w:trPr>
          <w:trHeight w:val="95"/>
        </w:trPr>
        <w:tc>
          <w:tcPr>
            <w:tcW w:w="425" w:type="dxa"/>
          </w:tcPr>
          <w:p w:rsidR="00DE478C" w:rsidRDefault="00DE478C" w:rsidP="006958F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61,7</w:t>
            </w:r>
          </w:p>
        </w:tc>
        <w:tc>
          <w:tcPr>
            <w:tcW w:w="993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DE478C" w:rsidRPr="007C2DB0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DE478C" w:rsidRPr="00D1370B" w:rsidRDefault="00DE478C" w:rsidP="006958F6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DE478C" w:rsidRPr="002D3A21" w:rsidTr="00F95154">
        <w:trPr>
          <w:trHeight w:val="130"/>
        </w:trPr>
        <w:tc>
          <w:tcPr>
            <w:tcW w:w="425" w:type="dxa"/>
            <w:vMerge w:val="restart"/>
          </w:tcPr>
          <w:p w:rsidR="00DE478C" w:rsidRDefault="00DE478C" w:rsidP="006958F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1417" w:type="dxa"/>
            <w:vMerge w:val="restart"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Локтева С.Г.</w:t>
            </w:r>
          </w:p>
        </w:tc>
        <w:tc>
          <w:tcPr>
            <w:tcW w:w="1145" w:type="dxa"/>
            <w:vMerge w:val="restart"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  <w:vMerge w:val="restart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  <w:vMerge w:val="restart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39,1</w:t>
            </w:r>
          </w:p>
        </w:tc>
        <w:tc>
          <w:tcPr>
            <w:tcW w:w="992" w:type="dxa"/>
            <w:vMerge w:val="restart"/>
          </w:tcPr>
          <w:p w:rsidR="00DE478C" w:rsidRDefault="00DE478C" w:rsidP="007C2DB0">
            <w:pPr>
              <w:jc w:val="center"/>
            </w:pPr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40,5</w:t>
            </w:r>
          </w:p>
        </w:tc>
        <w:tc>
          <w:tcPr>
            <w:tcW w:w="993" w:type="dxa"/>
          </w:tcPr>
          <w:p w:rsidR="00DE478C" w:rsidRDefault="00DE478C" w:rsidP="007C2DB0">
            <w:pPr>
              <w:jc w:val="center"/>
            </w:pPr>
            <w:r w:rsidRPr="00AD23F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DE478C" w:rsidRPr="00590495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214942,17</w:t>
            </w:r>
          </w:p>
        </w:tc>
        <w:tc>
          <w:tcPr>
            <w:tcW w:w="1762" w:type="dxa"/>
            <w:vMerge w:val="restart"/>
          </w:tcPr>
          <w:p w:rsidR="00DE478C" w:rsidRPr="00D1370B" w:rsidRDefault="00DE478C" w:rsidP="006958F6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DE478C" w:rsidRPr="002D3A21" w:rsidTr="005606B1">
        <w:trPr>
          <w:trHeight w:val="130"/>
        </w:trPr>
        <w:tc>
          <w:tcPr>
            <w:tcW w:w="425" w:type="dxa"/>
            <w:vMerge/>
          </w:tcPr>
          <w:p w:rsidR="00DE478C" w:rsidRDefault="00DE478C" w:rsidP="006958F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E478C" w:rsidRPr="00001976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под ижс</w:t>
            </w: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703,0</w:t>
            </w:r>
          </w:p>
        </w:tc>
        <w:tc>
          <w:tcPr>
            <w:tcW w:w="993" w:type="dxa"/>
          </w:tcPr>
          <w:p w:rsidR="00DE478C" w:rsidRDefault="00DE478C" w:rsidP="007C2DB0">
            <w:pPr>
              <w:jc w:val="center"/>
            </w:pPr>
            <w:r w:rsidRPr="00AD23F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762" w:type="dxa"/>
            <w:vMerge/>
          </w:tcPr>
          <w:p w:rsidR="00DE478C" w:rsidRDefault="00DE478C" w:rsidP="006958F6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</w:tr>
      <w:tr w:rsidR="00DE478C" w:rsidRPr="002D3A21" w:rsidTr="005606B1">
        <w:trPr>
          <w:trHeight w:val="130"/>
        </w:trPr>
        <w:tc>
          <w:tcPr>
            <w:tcW w:w="425" w:type="dxa"/>
            <w:vMerge/>
          </w:tcPr>
          <w:p w:rsidR="00DE478C" w:rsidRDefault="00DE478C" w:rsidP="006958F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E478C" w:rsidRPr="00001976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21,0</w:t>
            </w:r>
          </w:p>
        </w:tc>
        <w:tc>
          <w:tcPr>
            <w:tcW w:w="993" w:type="dxa"/>
          </w:tcPr>
          <w:p w:rsidR="00DE478C" w:rsidRDefault="00DE478C" w:rsidP="007C2DB0">
            <w:pPr>
              <w:jc w:val="center"/>
            </w:pPr>
            <w:r w:rsidRPr="00AD23F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762" w:type="dxa"/>
            <w:vMerge/>
          </w:tcPr>
          <w:p w:rsidR="00DE478C" w:rsidRDefault="00DE478C" w:rsidP="006958F6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</w:tr>
      <w:tr w:rsidR="00DE478C" w:rsidRPr="002D3A21" w:rsidTr="00917E95">
        <w:trPr>
          <w:trHeight w:val="65"/>
        </w:trPr>
        <w:tc>
          <w:tcPr>
            <w:tcW w:w="425" w:type="dxa"/>
            <w:vMerge w:val="restart"/>
          </w:tcPr>
          <w:p w:rsidR="00DE478C" w:rsidRDefault="00DE478C" w:rsidP="006958F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  <w:vMerge w:val="restart"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под ижс</w:t>
            </w: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703,0</w:t>
            </w:r>
          </w:p>
        </w:tc>
        <w:tc>
          <w:tcPr>
            <w:tcW w:w="992" w:type="dxa"/>
          </w:tcPr>
          <w:p w:rsidR="00DE478C" w:rsidRDefault="00DE478C" w:rsidP="007C2DB0">
            <w:pPr>
              <w:jc w:val="center"/>
            </w:pPr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Мотоцикл «Урал» ИМЗ 8-103-10</w:t>
            </w:r>
          </w:p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DE478C" w:rsidRPr="00917E95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307751,93</w:t>
            </w:r>
          </w:p>
        </w:tc>
        <w:tc>
          <w:tcPr>
            <w:tcW w:w="1762" w:type="dxa"/>
            <w:vMerge w:val="restart"/>
          </w:tcPr>
          <w:p w:rsidR="00DE478C" w:rsidRPr="00917E95" w:rsidRDefault="00DE478C" w:rsidP="006958F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DE478C" w:rsidRPr="002D3A21" w:rsidTr="005606B1">
        <w:trPr>
          <w:trHeight w:val="65"/>
        </w:trPr>
        <w:tc>
          <w:tcPr>
            <w:tcW w:w="425" w:type="dxa"/>
            <w:vMerge/>
          </w:tcPr>
          <w:p w:rsidR="00DE478C" w:rsidRDefault="00DE478C" w:rsidP="006958F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40,5</w:t>
            </w:r>
          </w:p>
        </w:tc>
        <w:tc>
          <w:tcPr>
            <w:tcW w:w="992" w:type="dxa"/>
          </w:tcPr>
          <w:p w:rsidR="00DE478C" w:rsidRDefault="00DE478C" w:rsidP="007C2DB0">
            <w:pPr>
              <w:jc w:val="center"/>
            </w:pPr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762" w:type="dxa"/>
            <w:vMerge/>
          </w:tcPr>
          <w:p w:rsidR="00DE478C" w:rsidRDefault="00DE478C" w:rsidP="006958F6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</w:tr>
      <w:tr w:rsidR="00DE478C" w:rsidRPr="002D3A21" w:rsidTr="005606B1">
        <w:trPr>
          <w:trHeight w:val="65"/>
        </w:trPr>
        <w:tc>
          <w:tcPr>
            <w:tcW w:w="425" w:type="dxa"/>
            <w:vMerge/>
          </w:tcPr>
          <w:p w:rsidR="00DE478C" w:rsidRDefault="00DE478C" w:rsidP="006958F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21,0</w:t>
            </w:r>
          </w:p>
        </w:tc>
        <w:tc>
          <w:tcPr>
            <w:tcW w:w="992" w:type="dxa"/>
          </w:tcPr>
          <w:p w:rsidR="00DE478C" w:rsidRDefault="00DE478C" w:rsidP="007C2DB0">
            <w:pPr>
              <w:jc w:val="center"/>
            </w:pPr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762" w:type="dxa"/>
            <w:vMerge/>
          </w:tcPr>
          <w:p w:rsidR="00DE478C" w:rsidRDefault="00DE478C" w:rsidP="006958F6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</w:tr>
      <w:tr w:rsidR="00DE478C" w:rsidRPr="002D3A21" w:rsidTr="00917E95">
        <w:trPr>
          <w:trHeight w:val="293"/>
        </w:trPr>
        <w:tc>
          <w:tcPr>
            <w:tcW w:w="425" w:type="dxa"/>
            <w:vMerge w:val="restart"/>
          </w:tcPr>
          <w:p w:rsidR="00DE478C" w:rsidRDefault="00DE478C" w:rsidP="006958F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  <w:vMerge w:val="restart"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40,5</w:t>
            </w:r>
          </w:p>
        </w:tc>
        <w:tc>
          <w:tcPr>
            <w:tcW w:w="993" w:type="dxa"/>
          </w:tcPr>
          <w:p w:rsidR="00DE478C" w:rsidRDefault="00DE478C" w:rsidP="007C2DB0">
            <w:pPr>
              <w:jc w:val="center"/>
            </w:pPr>
            <w:r w:rsidRPr="00AD23F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DE478C" w:rsidRPr="007C2DB0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  <w:vMerge w:val="restart"/>
          </w:tcPr>
          <w:p w:rsidR="00DE478C" w:rsidRPr="00D1370B" w:rsidRDefault="00DE478C" w:rsidP="006958F6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DE478C" w:rsidRPr="002D3A21" w:rsidTr="005606B1">
        <w:trPr>
          <w:trHeight w:val="292"/>
        </w:trPr>
        <w:tc>
          <w:tcPr>
            <w:tcW w:w="425" w:type="dxa"/>
            <w:vMerge/>
          </w:tcPr>
          <w:p w:rsidR="00DE478C" w:rsidRDefault="00DE478C" w:rsidP="006958F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под ижс</w:t>
            </w: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703,0</w:t>
            </w:r>
          </w:p>
        </w:tc>
        <w:tc>
          <w:tcPr>
            <w:tcW w:w="993" w:type="dxa"/>
          </w:tcPr>
          <w:p w:rsidR="00DE478C" w:rsidRDefault="00DE478C" w:rsidP="007C2DB0">
            <w:pPr>
              <w:jc w:val="center"/>
            </w:pPr>
            <w:r w:rsidRPr="00AD23F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762" w:type="dxa"/>
            <w:vMerge/>
          </w:tcPr>
          <w:p w:rsidR="00DE478C" w:rsidRDefault="00DE478C" w:rsidP="006958F6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</w:tr>
      <w:tr w:rsidR="00DE478C" w:rsidRPr="002D3A21" w:rsidTr="00917E95">
        <w:trPr>
          <w:trHeight w:val="390"/>
        </w:trPr>
        <w:tc>
          <w:tcPr>
            <w:tcW w:w="425" w:type="dxa"/>
            <w:vMerge w:val="restart"/>
          </w:tcPr>
          <w:p w:rsidR="00DE478C" w:rsidRDefault="00DE478C" w:rsidP="006958F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</w:t>
            </w:r>
          </w:p>
        </w:tc>
        <w:tc>
          <w:tcPr>
            <w:tcW w:w="1417" w:type="dxa"/>
            <w:vMerge w:val="restart"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Комаровская Е.С.</w:t>
            </w:r>
          </w:p>
        </w:tc>
        <w:tc>
          <w:tcPr>
            <w:tcW w:w="1145" w:type="dxa"/>
            <w:vMerge w:val="restart"/>
          </w:tcPr>
          <w:p w:rsidR="00DE478C" w:rsidRDefault="00DE478C" w:rsidP="007C2DB0">
            <w:pPr>
              <w:ind w:left="-42" w:right="-109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специалист 1 разряда</w:t>
            </w:r>
          </w:p>
        </w:tc>
        <w:tc>
          <w:tcPr>
            <w:tcW w:w="1265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1900,0</w:t>
            </w:r>
          </w:p>
        </w:tc>
        <w:tc>
          <w:tcPr>
            <w:tcW w:w="992" w:type="dxa"/>
          </w:tcPr>
          <w:p w:rsidR="00DE478C" w:rsidRDefault="00DE478C" w:rsidP="007C2DB0">
            <w:pPr>
              <w:jc w:val="center"/>
            </w:pPr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DE478C" w:rsidRPr="00590495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158463,92</w:t>
            </w:r>
          </w:p>
        </w:tc>
        <w:tc>
          <w:tcPr>
            <w:tcW w:w="1762" w:type="dxa"/>
            <w:vMerge w:val="restart"/>
          </w:tcPr>
          <w:p w:rsidR="00DE478C" w:rsidRPr="00D1370B" w:rsidRDefault="00DE478C" w:rsidP="006958F6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DE478C" w:rsidRPr="002D3A21" w:rsidTr="005606B1">
        <w:trPr>
          <w:trHeight w:val="390"/>
        </w:trPr>
        <w:tc>
          <w:tcPr>
            <w:tcW w:w="425" w:type="dxa"/>
            <w:vMerge/>
          </w:tcPr>
          <w:p w:rsidR="00DE478C" w:rsidRDefault="00DE478C" w:rsidP="006958F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7C2DB0">
            <w:pPr>
              <w:ind w:left="-42" w:right="-109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49,1</w:t>
            </w:r>
          </w:p>
        </w:tc>
        <w:tc>
          <w:tcPr>
            <w:tcW w:w="992" w:type="dxa"/>
          </w:tcPr>
          <w:p w:rsidR="00DE478C" w:rsidRDefault="00DE478C" w:rsidP="007C2DB0">
            <w:pPr>
              <w:jc w:val="center"/>
            </w:pPr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762" w:type="dxa"/>
            <w:vMerge/>
          </w:tcPr>
          <w:p w:rsidR="00DE478C" w:rsidRDefault="00DE478C" w:rsidP="006958F6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</w:tr>
      <w:tr w:rsidR="00DE478C" w:rsidRPr="002D3A21" w:rsidTr="00C96DA7">
        <w:trPr>
          <w:trHeight w:val="390"/>
        </w:trPr>
        <w:tc>
          <w:tcPr>
            <w:tcW w:w="425" w:type="dxa"/>
            <w:vMerge w:val="restart"/>
          </w:tcPr>
          <w:p w:rsidR="00DE478C" w:rsidRDefault="00DE478C" w:rsidP="006958F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  <w:vMerge w:val="restart"/>
          </w:tcPr>
          <w:p w:rsidR="00DE478C" w:rsidRDefault="00DE478C" w:rsidP="007C2DB0">
            <w:pPr>
              <w:ind w:left="-42" w:right="-109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49,1</w:t>
            </w:r>
          </w:p>
        </w:tc>
        <w:tc>
          <w:tcPr>
            <w:tcW w:w="993" w:type="dxa"/>
          </w:tcPr>
          <w:p w:rsidR="00DE478C" w:rsidRDefault="00DE478C" w:rsidP="007C2DB0">
            <w:pPr>
              <w:jc w:val="center"/>
            </w:pPr>
            <w:r w:rsidRPr="00AD23F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Форд «Фокус»</w:t>
            </w:r>
          </w:p>
        </w:tc>
        <w:tc>
          <w:tcPr>
            <w:tcW w:w="1276" w:type="dxa"/>
            <w:vMerge w:val="restart"/>
          </w:tcPr>
          <w:p w:rsidR="00DE478C" w:rsidRPr="00C96DA7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48820,57</w:t>
            </w:r>
          </w:p>
        </w:tc>
        <w:tc>
          <w:tcPr>
            <w:tcW w:w="1762" w:type="dxa"/>
            <w:vMerge w:val="restart"/>
          </w:tcPr>
          <w:p w:rsidR="00DE478C" w:rsidRPr="00C96DA7" w:rsidRDefault="00DE478C" w:rsidP="006958F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DE478C" w:rsidRPr="002D3A21" w:rsidTr="007C2DB0">
        <w:trPr>
          <w:trHeight w:val="251"/>
        </w:trPr>
        <w:tc>
          <w:tcPr>
            <w:tcW w:w="425" w:type="dxa"/>
            <w:vMerge/>
          </w:tcPr>
          <w:p w:rsidR="00DE478C" w:rsidRDefault="00DE478C" w:rsidP="006958F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E478C" w:rsidRDefault="00DE478C" w:rsidP="007C2DB0">
            <w:pPr>
              <w:ind w:left="-42" w:right="-109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68,0</w:t>
            </w:r>
          </w:p>
        </w:tc>
        <w:tc>
          <w:tcPr>
            <w:tcW w:w="993" w:type="dxa"/>
          </w:tcPr>
          <w:p w:rsidR="00DE478C" w:rsidRDefault="00DE478C" w:rsidP="007C2DB0">
            <w:pPr>
              <w:jc w:val="center"/>
            </w:pPr>
            <w:r w:rsidRPr="00AD23F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E478C" w:rsidRPr="00C96DA7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E478C" w:rsidRDefault="00DE478C" w:rsidP="006958F6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E478C" w:rsidRPr="002D3A21" w:rsidTr="005606B1">
        <w:trPr>
          <w:trHeight w:val="390"/>
        </w:trPr>
        <w:tc>
          <w:tcPr>
            <w:tcW w:w="425" w:type="dxa"/>
          </w:tcPr>
          <w:p w:rsidR="00DE478C" w:rsidRDefault="00DE478C" w:rsidP="006958F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417" w:type="dxa"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Сухарева Т.А.</w:t>
            </w:r>
          </w:p>
        </w:tc>
        <w:tc>
          <w:tcPr>
            <w:tcW w:w="1145" w:type="dxa"/>
          </w:tcPr>
          <w:p w:rsidR="00DE478C" w:rsidRDefault="00DE478C" w:rsidP="007C2DB0">
            <w:pPr>
              <w:ind w:left="-42" w:right="-109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специалист 1 разряда</w:t>
            </w:r>
          </w:p>
        </w:tc>
        <w:tc>
          <w:tcPr>
            <w:tcW w:w="1265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48,9</w:t>
            </w:r>
          </w:p>
        </w:tc>
        <w:tc>
          <w:tcPr>
            <w:tcW w:w="993" w:type="dxa"/>
          </w:tcPr>
          <w:p w:rsidR="00DE478C" w:rsidRDefault="00DE478C" w:rsidP="007C2DB0">
            <w:pPr>
              <w:jc w:val="center"/>
            </w:pPr>
            <w:r w:rsidRPr="00AD23F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DE478C" w:rsidRPr="00590495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319700,30</w:t>
            </w:r>
          </w:p>
        </w:tc>
        <w:tc>
          <w:tcPr>
            <w:tcW w:w="1762" w:type="dxa"/>
          </w:tcPr>
          <w:p w:rsidR="00DE478C" w:rsidRPr="00D1370B" w:rsidRDefault="00DE478C" w:rsidP="006958F6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DE478C" w:rsidRPr="002D3A21" w:rsidTr="005606B1">
        <w:trPr>
          <w:trHeight w:val="390"/>
        </w:trPr>
        <w:tc>
          <w:tcPr>
            <w:tcW w:w="425" w:type="dxa"/>
          </w:tcPr>
          <w:p w:rsidR="00DE478C" w:rsidRDefault="00DE478C" w:rsidP="006958F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</w:tcPr>
          <w:p w:rsidR="00DE478C" w:rsidRDefault="00DE478C" w:rsidP="007C2DB0">
            <w:pPr>
              <w:ind w:left="-42" w:right="-109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48,9</w:t>
            </w:r>
          </w:p>
        </w:tc>
        <w:tc>
          <w:tcPr>
            <w:tcW w:w="992" w:type="dxa"/>
          </w:tcPr>
          <w:p w:rsidR="00DE478C" w:rsidRDefault="00DE478C" w:rsidP="007C2DB0">
            <w:pPr>
              <w:jc w:val="center"/>
            </w:pPr>
            <w:r w:rsidRPr="0000197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Мотоцикл «Иж» 710700</w:t>
            </w:r>
          </w:p>
        </w:tc>
        <w:tc>
          <w:tcPr>
            <w:tcW w:w="1276" w:type="dxa"/>
          </w:tcPr>
          <w:p w:rsidR="00DE478C" w:rsidRPr="00C96DA7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69468,87</w:t>
            </w:r>
          </w:p>
        </w:tc>
        <w:tc>
          <w:tcPr>
            <w:tcW w:w="1762" w:type="dxa"/>
          </w:tcPr>
          <w:p w:rsidR="00DE478C" w:rsidRPr="00C96DA7" w:rsidRDefault="00DE478C" w:rsidP="006958F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DE478C" w:rsidRPr="002D3A21" w:rsidTr="005606B1">
        <w:trPr>
          <w:trHeight w:val="390"/>
        </w:trPr>
        <w:tc>
          <w:tcPr>
            <w:tcW w:w="425" w:type="dxa"/>
          </w:tcPr>
          <w:p w:rsidR="00DE478C" w:rsidRDefault="00DE478C" w:rsidP="006958F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</w:tcPr>
          <w:p w:rsidR="00DE478C" w:rsidRDefault="00DE478C" w:rsidP="006958F6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DE478C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48,9</w:t>
            </w:r>
          </w:p>
        </w:tc>
        <w:tc>
          <w:tcPr>
            <w:tcW w:w="993" w:type="dxa"/>
          </w:tcPr>
          <w:p w:rsidR="00DE478C" w:rsidRDefault="00DE478C" w:rsidP="007C2DB0">
            <w:pPr>
              <w:jc w:val="center"/>
            </w:pPr>
            <w:r w:rsidRPr="00AD23F6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DE478C" w:rsidRPr="002D3A21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DE478C" w:rsidRPr="007C2DB0" w:rsidRDefault="00DE478C" w:rsidP="007C2DB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DE478C" w:rsidRPr="00D1370B" w:rsidRDefault="00DE478C" w:rsidP="006958F6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</w:tbl>
    <w:p w:rsidR="00DE478C" w:rsidRDefault="00DE478C" w:rsidP="009D5926">
      <w:pPr>
        <w:pStyle w:val="FootnoteText"/>
        <w:ind w:firstLine="709"/>
        <w:jc w:val="both"/>
      </w:pPr>
    </w:p>
    <w:sectPr w:rsidR="00DE478C" w:rsidSect="001C1B8F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5926"/>
    <w:rsid w:val="00001976"/>
    <w:rsid w:val="000210F4"/>
    <w:rsid w:val="00054F30"/>
    <w:rsid w:val="0006317F"/>
    <w:rsid w:val="00072E0A"/>
    <w:rsid w:val="00073B16"/>
    <w:rsid w:val="000D116D"/>
    <w:rsid w:val="000F6849"/>
    <w:rsid w:val="00114036"/>
    <w:rsid w:val="00123272"/>
    <w:rsid w:val="00133887"/>
    <w:rsid w:val="00133A35"/>
    <w:rsid w:val="00140643"/>
    <w:rsid w:val="00146AC9"/>
    <w:rsid w:val="001621F9"/>
    <w:rsid w:val="0016679F"/>
    <w:rsid w:val="001C1B8F"/>
    <w:rsid w:val="001C7B88"/>
    <w:rsid w:val="001E214D"/>
    <w:rsid w:val="001F68A6"/>
    <w:rsid w:val="00200DB0"/>
    <w:rsid w:val="00221900"/>
    <w:rsid w:val="002245FA"/>
    <w:rsid w:val="00244E7B"/>
    <w:rsid w:val="002505AA"/>
    <w:rsid w:val="0025143B"/>
    <w:rsid w:val="00261032"/>
    <w:rsid w:val="00263FDB"/>
    <w:rsid w:val="002803A0"/>
    <w:rsid w:val="002A0E6B"/>
    <w:rsid w:val="002A2B49"/>
    <w:rsid w:val="002B1ADB"/>
    <w:rsid w:val="002D3A21"/>
    <w:rsid w:val="002F1AF3"/>
    <w:rsid w:val="00311649"/>
    <w:rsid w:val="003235DB"/>
    <w:rsid w:val="00340249"/>
    <w:rsid w:val="0035218A"/>
    <w:rsid w:val="00352933"/>
    <w:rsid w:val="00354690"/>
    <w:rsid w:val="00380775"/>
    <w:rsid w:val="00387094"/>
    <w:rsid w:val="00390160"/>
    <w:rsid w:val="00390830"/>
    <w:rsid w:val="0039301C"/>
    <w:rsid w:val="003A1833"/>
    <w:rsid w:val="003C2C7C"/>
    <w:rsid w:val="003D714D"/>
    <w:rsid w:val="003F5BF0"/>
    <w:rsid w:val="00403D39"/>
    <w:rsid w:val="00415CDC"/>
    <w:rsid w:val="00421887"/>
    <w:rsid w:val="00423CB2"/>
    <w:rsid w:val="00440971"/>
    <w:rsid w:val="00454F7F"/>
    <w:rsid w:val="0047434E"/>
    <w:rsid w:val="00485C51"/>
    <w:rsid w:val="00491FE4"/>
    <w:rsid w:val="00496022"/>
    <w:rsid w:val="004C3DDD"/>
    <w:rsid w:val="004E5692"/>
    <w:rsid w:val="004F41D9"/>
    <w:rsid w:val="00501297"/>
    <w:rsid w:val="00504442"/>
    <w:rsid w:val="00506618"/>
    <w:rsid w:val="00515836"/>
    <w:rsid w:val="005219B3"/>
    <w:rsid w:val="005604AF"/>
    <w:rsid w:val="005606B1"/>
    <w:rsid w:val="005737AB"/>
    <w:rsid w:val="00576BE7"/>
    <w:rsid w:val="00590495"/>
    <w:rsid w:val="005A4C93"/>
    <w:rsid w:val="005B5556"/>
    <w:rsid w:val="005C3E30"/>
    <w:rsid w:val="005E2D51"/>
    <w:rsid w:val="00612509"/>
    <w:rsid w:val="006179C6"/>
    <w:rsid w:val="00632F27"/>
    <w:rsid w:val="006330C2"/>
    <w:rsid w:val="00637ABF"/>
    <w:rsid w:val="00661149"/>
    <w:rsid w:val="006958F6"/>
    <w:rsid w:val="006B0E2B"/>
    <w:rsid w:val="006B391B"/>
    <w:rsid w:val="006B4976"/>
    <w:rsid w:val="007269C5"/>
    <w:rsid w:val="007346BC"/>
    <w:rsid w:val="00750557"/>
    <w:rsid w:val="00756BD4"/>
    <w:rsid w:val="0078540C"/>
    <w:rsid w:val="00790AA7"/>
    <w:rsid w:val="007968E7"/>
    <w:rsid w:val="007A4BEF"/>
    <w:rsid w:val="007C2DB0"/>
    <w:rsid w:val="007E1632"/>
    <w:rsid w:val="007F64AB"/>
    <w:rsid w:val="0080301D"/>
    <w:rsid w:val="00852E0E"/>
    <w:rsid w:val="00896EFD"/>
    <w:rsid w:val="008C0797"/>
    <w:rsid w:val="008E1242"/>
    <w:rsid w:val="008F2973"/>
    <w:rsid w:val="008F5028"/>
    <w:rsid w:val="00917E95"/>
    <w:rsid w:val="0092566B"/>
    <w:rsid w:val="00926484"/>
    <w:rsid w:val="00941714"/>
    <w:rsid w:val="009512F8"/>
    <w:rsid w:val="00964891"/>
    <w:rsid w:val="00965853"/>
    <w:rsid w:val="00974275"/>
    <w:rsid w:val="009869F3"/>
    <w:rsid w:val="009930F3"/>
    <w:rsid w:val="009A7344"/>
    <w:rsid w:val="009C3D59"/>
    <w:rsid w:val="009D23E7"/>
    <w:rsid w:val="009D5926"/>
    <w:rsid w:val="009F2296"/>
    <w:rsid w:val="00A10226"/>
    <w:rsid w:val="00A22699"/>
    <w:rsid w:val="00A4463A"/>
    <w:rsid w:val="00A632F2"/>
    <w:rsid w:val="00A70C72"/>
    <w:rsid w:val="00A97D3F"/>
    <w:rsid w:val="00AA76F4"/>
    <w:rsid w:val="00AB2330"/>
    <w:rsid w:val="00AC7D1F"/>
    <w:rsid w:val="00AD23F6"/>
    <w:rsid w:val="00AD66E1"/>
    <w:rsid w:val="00AE71E7"/>
    <w:rsid w:val="00AF54A6"/>
    <w:rsid w:val="00B148BC"/>
    <w:rsid w:val="00B178F4"/>
    <w:rsid w:val="00B6130D"/>
    <w:rsid w:val="00B70DCC"/>
    <w:rsid w:val="00BB6A6D"/>
    <w:rsid w:val="00BD1B84"/>
    <w:rsid w:val="00BE4447"/>
    <w:rsid w:val="00BF2A39"/>
    <w:rsid w:val="00C350CD"/>
    <w:rsid w:val="00C449D0"/>
    <w:rsid w:val="00C93ED2"/>
    <w:rsid w:val="00C96DA7"/>
    <w:rsid w:val="00CB140A"/>
    <w:rsid w:val="00CD4890"/>
    <w:rsid w:val="00CF099B"/>
    <w:rsid w:val="00CF226D"/>
    <w:rsid w:val="00CF2EEB"/>
    <w:rsid w:val="00D1370B"/>
    <w:rsid w:val="00D730F0"/>
    <w:rsid w:val="00D7784F"/>
    <w:rsid w:val="00D84553"/>
    <w:rsid w:val="00DC3138"/>
    <w:rsid w:val="00DE478C"/>
    <w:rsid w:val="00DE588D"/>
    <w:rsid w:val="00E05184"/>
    <w:rsid w:val="00E13B89"/>
    <w:rsid w:val="00E15ED5"/>
    <w:rsid w:val="00E16C28"/>
    <w:rsid w:val="00E451D9"/>
    <w:rsid w:val="00E50DC3"/>
    <w:rsid w:val="00E6163E"/>
    <w:rsid w:val="00E64C88"/>
    <w:rsid w:val="00E6531B"/>
    <w:rsid w:val="00E72323"/>
    <w:rsid w:val="00E83F92"/>
    <w:rsid w:val="00E856DE"/>
    <w:rsid w:val="00E9678D"/>
    <w:rsid w:val="00F07F55"/>
    <w:rsid w:val="00F161BF"/>
    <w:rsid w:val="00F37DBA"/>
    <w:rsid w:val="00F44BF8"/>
    <w:rsid w:val="00F552DB"/>
    <w:rsid w:val="00F6660E"/>
    <w:rsid w:val="00F73984"/>
    <w:rsid w:val="00F90E15"/>
    <w:rsid w:val="00F92D53"/>
    <w:rsid w:val="00F95154"/>
    <w:rsid w:val="00FC4FC6"/>
    <w:rsid w:val="00FD356E"/>
    <w:rsid w:val="00FF1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92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9D5926"/>
    <w:pPr>
      <w:autoSpaceDE w:val="0"/>
      <w:autoSpaceDN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D5926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rsid w:val="009D5926"/>
    <w:rPr>
      <w:rFonts w:cs="Times New Roman"/>
      <w:vertAlign w:val="superscript"/>
    </w:rPr>
  </w:style>
  <w:style w:type="character" w:styleId="Strong">
    <w:name w:val="Strong"/>
    <w:basedOn w:val="DefaultParagraphFont"/>
    <w:uiPriority w:val="99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Normal"/>
    <w:next w:val="Normal"/>
    <w:uiPriority w:val="99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230</TotalTime>
  <Pages>3</Pages>
  <Words>725</Words>
  <Characters>4135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SidorychevaAV</dc:creator>
  <cp:keywords/>
  <dc:description/>
  <cp:lastModifiedBy>KrotkovSL</cp:lastModifiedBy>
  <cp:revision>7</cp:revision>
  <dcterms:created xsi:type="dcterms:W3CDTF">2014-04-25T04:40:00Z</dcterms:created>
  <dcterms:modified xsi:type="dcterms:W3CDTF">2014-05-07T12:08:00Z</dcterms:modified>
</cp:coreProperties>
</file>