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5EC" w:rsidRPr="008E1242" w:rsidRDefault="00C245EC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C245EC" w:rsidRDefault="00C245EC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18 Управления Федерального казначейства по Ивановской области </w:t>
      </w:r>
    </w:p>
    <w:p w:rsidR="00C245EC" w:rsidRPr="008E1242" w:rsidRDefault="00C245EC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14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762"/>
      </w:tblGrid>
      <w:tr w:rsidR="00C245EC" w:rsidRPr="002D3A21" w:rsidTr="006330C2">
        <w:tc>
          <w:tcPr>
            <w:tcW w:w="425" w:type="dxa"/>
            <w:vMerge w:val="restart"/>
          </w:tcPr>
          <w:p w:rsidR="00C245EC" w:rsidRPr="002D3A21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C245EC" w:rsidRPr="002D3A21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45" w:type="dxa"/>
            <w:vMerge w:val="restart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762" w:type="dxa"/>
            <w:vMerge w:val="restart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C245EC" w:rsidRPr="002D3A21" w:rsidTr="006330C2">
        <w:tc>
          <w:tcPr>
            <w:tcW w:w="425" w:type="dxa"/>
            <w:vMerge/>
          </w:tcPr>
          <w:p w:rsidR="00C245EC" w:rsidRPr="002D3A21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Pr="002D3A21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C245EC" w:rsidRPr="002D3A21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C245EC" w:rsidRPr="002D3A21" w:rsidRDefault="00C245E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45EC" w:rsidRPr="002D3A21" w:rsidTr="000E469A">
        <w:trPr>
          <w:trHeight w:val="362"/>
        </w:trPr>
        <w:tc>
          <w:tcPr>
            <w:tcW w:w="425" w:type="dxa"/>
          </w:tcPr>
          <w:p w:rsidR="00C245EC" w:rsidRPr="002D3A21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C245EC" w:rsidRPr="002D3A21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Калитина Т.А.</w:t>
            </w:r>
          </w:p>
        </w:tc>
        <w:tc>
          <w:tcPr>
            <w:tcW w:w="1145" w:type="dxa"/>
          </w:tcPr>
          <w:p w:rsidR="00C245EC" w:rsidRPr="002D3A21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265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 1/3</w:t>
            </w:r>
          </w:p>
        </w:tc>
        <w:tc>
          <w:tcPr>
            <w:tcW w:w="851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46,3</w:t>
            </w:r>
          </w:p>
        </w:tc>
        <w:tc>
          <w:tcPr>
            <w:tcW w:w="99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433901,35</w:t>
            </w:r>
          </w:p>
        </w:tc>
        <w:tc>
          <w:tcPr>
            <w:tcW w:w="176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0E469A">
        <w:trPr>
          <w:trHeight w:val="137"/>
        </w:trPr>
        <w:tc>
          <w:tcPr>
            <w:tcW w:w="425" w:type="dxa"/>
            <w:vMerge w:val="restart"/>
          </w:tcPr>
          <w:p w:rsidR="00C245EC" w:rsidRPr="002D3A21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C245EC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Стрижак</w:t>
            </w:r>
          </w:p>
          <w:p w:rsidR="00C245EC" w:rsidRPr="002D3A21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Л.А.</w:t>
            </w:r>
          </w:p>
        </w:tc>
        <w:tc>
          <w:tcPr>
            <w:tcW w:w="1145" w:type="dxa"/>
            <w:vMerge w:val="restart"/>
          </w:tcPr>
          <w:p w:rsidR="00C245EC" w:rsidRPr="002D3A21" w:rsidRDefault="00C245EC" w:rsidP="000E469A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Заместитель начальника отдела </w:t>
            </w:r>
          </w:p>
        </w:tc>
        <w:tc>
          <w:tcPr>
            <w:tcW w:w="1265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54,3</w:t>
            </w:r>
          </w:p>
        </w:tc>
        <w:tc>
          <w:tcPr>
            <w:tcW w:w="993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332121,46</w:t>
            </w:r>
          </w:p>
        </w:tc>
        <w:tc>
          <w:tcPr>
            <w:tcW w:w="1762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BD1B84">
        <w:trPr>
          <w:trHeight w:val="390"/>
        </w:trPr>
        <w:tc>
          <w:tcPr>
            <w:tcW w:w="425" w:type="dxa"/>
            <w:vMerge/>
          </w:tcPr>
          <w:p w:rsidR="00C245EC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C245EC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619,0</w:t>
            </w:r>
          </w:p>
        </w:tc>
        <w:tc>
          <w:tcPr>
            <w:tcW w:w="993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45EC" w:rsidRPr="002D3A21" w:rsidTr="00637ABF">
        <w:trPr>
          <w:trHeight w:val="98"/>
        </w:trPr>
        <w:tc>
          <w:tcPr>
            <w:tcW w:w="425" w:type="dxa"/>
            <w:vMerge w:val="restart"/>
          </w:tcPr>
          <w:p w:rsidR="00C245EC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C245EC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C245EC" w:rsidRDefault="00C245EC" w:rsidP="00661149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54,3</w:t>
            </w:r>
          </w:p>
        </w:tc>
        <w:tc>
          <w:tcPr>
            <w:tcW w:w="99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 21214</w:t>
            </w:r>
          </w:p>
        </w:tc>
        <w:tc>
          <w:tcPr>
            <w:tcW w:w="1276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5091,63</w:t>
            </w:r>
          </w:p>
        </w:tc>
        <w:tc>
          <w:tcPr>
            <w:tcW w:w="1762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637ABF">
        <w:trPr>
          <w:trHeight w:val="97"/>
        </w:trPr>
        <w:tc>
          <w:tcPr>
            <w:tcW w:w="425" w:type="dxa"/>
            <w:vMerge/>
          </w:tcPr>
          <w:p w:rsidR="00C245EC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C245EC" w:rsidRDefault="00C245EC" w:rsidP="00661149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619,0</w:t>
            </w:r>
          </w:p>
        </w:tc>
        <w:tc>
          <w:tcPr>
            <w:tcW w:w="992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45EC" w:rsidRPr="002D3A21" w:rsidTr="000E469A">
        <w:trPr>
          <w:trHeight w:val="177"/>
        </w:trPr>
        <w:tc>
          <w:tcPr>
            <w:tcW w:w="425" w:type="dxa"/>
            <w:vMerge w:val="restart"/>
          </w:tcPr>
          <w:p w:rsidR="00C245EC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C245EC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  <w:vMerge w:val="restart"/>
          </w:tcPr>
          <w:p w:rsidR="00C245EC" w:rsidRDefault="00C245EC" w:rsidP="00661149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54,3</w:t>
            </w:r>
          </w:p>
        </w:tc>
        <w:tc>
          <w:tcPr>
            <w:tcW w:w="993" w:type="dxa"/>
          </w:tcPr>
          <w:p w:rsidR="00C245EC" w:rsidRDefault="00C245EC" w:rsidP="000E469A">
            <w:pPr>
              <w:jc w:val="center"/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BD1B84">
        <w:trPr>
          <w:trHeight w:val="292"/>
        </w:trPr>
        <w:tc>
          <w:tcPr>
            <w:tcW w:w="425" w:type="dxa"/>
            <w:vMerge/>
          </w:tcPr>
          <w:p w:rsidR="00C245EC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C245EC" w:rsidRDefault="00C245EC" w:rsidP="00661149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619,0</w:t>
            </w:r>
          </w:p>
        </w:tc>
        <w:tc>
          <w:tcPr>
            <w:tcW w:w="993" w:type="dxa"/>
          </w:tcPr>
          <w:p w:rsidR="00C245EC" w:rsidRDefault="00C245EC" w:rsidP="000E469A">
            <w:pPr>
              <w:jc w:val="center"/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45EC" w:rsidRPr="002D3A21" w:rsidTr="006330C2">
        <w:tc>
          <w:tcPr>
            <w:tcW w:w="425" w:type="dxa"/>
          </w:tcPr>
          <w:p w:rsidR="00C245EC" w:rsidRPr="002D3A21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C245EC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Машицын</w:t>
            </w:r>
          </w:p>
          <w:p w:rsidR="00C245EC" w:rsidRPr="002D3A21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М.К.</w:t>
            </w:r>
          </w:p>
        </w:tc>
        <w:tc>
          <w:tcPr>
            <w:tcW w:w="1145" w:type="dxa"/>
          </w:tcPr>
          <w:p w:rsidR="00C245EC" w:rsidRPr="002D3A21" w:rsidRDefault="00C245EC" w:rsidP="00661149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26,4</w:t>
            </w:r>
          </w:p>
        </w:tc>
        <w:tc>
          <w:tcPr>
            <w:tcW w:w="99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56,3</w:t>
            </w:r>
          </w:p>
        </w:tc>
        <w:tc>
          <w:tcPr>
            <w:tcW w:w="993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Volkswagen</w:t>
            </w:r>
            <w:r w:rsidRPr="00E72323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Passat</w:t>
            </w:r>
          </w:p>
        </w:tc>
        <w:tc>
          <w:tcPr>
            <w:tcW w:w="1276" w:type="dxa"/>
          </w:tcPr>
          <w:p w:rsidR="00C245EC" w:rsidRPr="00E72323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443320.74</w:t>
            </w:r>
          </w:p>
        </w:tc>
        <w:tc>
          <w:tcPr>
            <w:tcW w:w="176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6330C2">
        <w:tc>
          <w:tcPr>
            <w:tcW w:w="425" w:type="dxa"/>
          </w:tcPr>
          <w:p w:rsidR="00C245EC" w:rsidRPr="002D3A21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Pr="002D3A21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Супруга </w:t>
            </w:r>
          </w:p>
        </w:tc>
        <w:tc>
          <w:tcPr>
            <w:tcW w:w="1145" w:type="dxa"/>
          </w:tcPr>
          <w:p w:rsidR="00C245EC" w:rsidRPr="002D3A21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56,3</w:t>
            </w:r>
          </w:p>
        </w:tc>
        <w:tc>
          <w:tcPr>
            <w:tcW w:w="993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Pr="00E72323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494636.33</w:t>
            </w:r>
          </w:p>
        </w:tc>
        <w:tc>
          <w:tcPr>
            <w:tcW w:w="176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6330C2">
        <w:tc>
          <w:tcPr>
            <w:tcW w:w="425" w:type="dxa"/>
          </w:tcPr>
          <w:p w:rsidR="00C245EC" w:rsidRPr="002D3A21" w:rsidRDefault="00C245E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C245EC" w:rsidRPr="002D3A21" w:rsidRDefault="00C245E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56,3</w:t>
            </w:r>
          </w:p>
        </w:tc>
        <w:tc>
          <w:tcPr>
            <w:tcW w:w="993" w:type="dxa"/>
          </w:tcPr>
          <w:p w:rsidR="00C245EC" w:rsidRPr="00FD356E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0E469A">
        <w:trPr>
          <w:trHeight w:val="333"/>
        </w:trPr>
        <w:tc>
          <w:tcPr>
            <w:tcW w:w="425" w:type="dxa"/>
            <w:vMerge w:val="restart"/>
          </w:tcPr>
          <w:p w:rsidR="00C245EC" w:rsidRPr="002D3A21" w:rsidRDefault="00C245EC" w:rsidP="009869F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C245EC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Жаворонкова</w:t>
            </w:r>
          </w:p>
          <w:p w:rsidR="00C245EC" w:rsidRPr="009869F3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Н.С.</w:t>
            </w:r>
          </w:p>
        </w:tc>
        <w:tc>
          <w:tcPr>
            <w:tcW w:w="1145" w:type="dxa"/>
          </w:tcPr>
          <w:p w:rsidR="00C245EC" w:rsidRPr="002D3A21" w:rsidRDefault="00C245EC" w:rsidP="009869F3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9869F3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38.4</w:t>
            </w:r>
          </w:p>
        </w:tc>
        <w:tc>
          <w:tcPr>
            <w:tcW w:w="993" w:type="dxa"/>
          </w:tcPr>
          <w:p w:rsidR="00C245EC" w:rsidRPr="00FD356E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914316,14</w:t>
            </w:r>
          </w:p>
        </w:tc>
        <w:tc>
          <w:tcPr>
            <w:tcW w:w="176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0E469A">
        <w:trPr>
          <w:trHeight w:val="272"/>
        </w:trPr>
        <w:tc>
          <w:tcPr>
            <w:tcW w:w="425" w:type="dxa"/>
            <w:vMerge/>
          </w:tcPr>
          <w:p w:rsidR="00C245EC" w:rsidRDefault="00C245EC" w:rsidP="009869F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C245EC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C245EC" w:rsidRDefault="00C245EC" w:rsidP="009869F3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9869F3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54.0</w:t>
            </w:r>
          </w:p>
        </w:tc>
        <w:tc>
          <w:tcPr>
            <w:tcW w:w="993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Ауди А4</w:t>
            </w:r>
          </w:p>
        </w:tc>
        <w:tc>
          <w:tcPr>
            <w:tcW w:w="1276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89376,00</w:t>
            </w:r>
          </w:p>
        </w:tc>
        <w:tc>
          <w:tcPr>
            <w:tcW w:w="1762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45EC" w:rsidRPr="002D3A21" w:rsidTr="000E469A">
        <w:trPr>
          <w:trHeight w:val="70"/>
        </w:trPr>
        <w:tc>
          <w:tcPr>
            <w:tcW w:w="425" w:type="dxa"/>
            <w:vMerge/>
          </w:tcPr>
          <w:p w:rsidR="00C245EC" w:rsidRDefault="00C245EC" w:rsidP="009869F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C245EC" w:rsidRDefault="00C245EC" w:rsidP="009869F3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9869F3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38.4</w:t>
            </w:r>
          </w:p>
        </w:tc>
        <w:tc>
          <w:tcPr>
            <w:tcW w:w="993" w:type="dxa"/>
          </w:tcPr>
          <w:p w:rsidR="00C245EC" w:rsidRPr="00FD356E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45EC" w:rsidRPr="002D3A21" w:rsidTr="00D7784F">
        <w:trPr>
          <w:trHeight w:val="580"/>
        </w:trPr>
        <w:tc>
          <w:tcPr>
            <w:tcW w:w="425" w:type="dxa"/>
            <w:vMerge/>
          </w:tcPr>
          <w:p w:rsidR="00C245EC" w:rsidRDefault="00C245EC" w:rsidP="009869F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C245EC" w:rsidRDefault="00C245EC" w:rsidP="009869F3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9869F3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38.4</w:t>
            </w:r>
          </w:p>
        </w:tc>
        <w:tc>
          <w:tcPr>
            <w:tcW w:w="993" w:type="dxa"/>
          </w:tcPr>
          <w:p w:rsidR="00C245EC" w:rsidRPr="00FD356E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D7784F">
        <w:trPr>
          <w:trHeight w:val="580"/>
        </w:trPr>
        <w:tc>
          <w:tcPr>
            <w:tcW w:w="425" w:type="dxa"/>
            <w:vMerge/>
          </w:tcPr>
          <w:p w:rsidR="00C245EC" w:rsidRDefault="00C245EC" w:rsidP="009869F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C245EC" w:rsidRDefault="00C245EC" w:rsidP="009869F3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9869F3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38.4</w:t>
            </w:r>
          </w:p>
        </w:tc>
        <w:tc>
          <w:tcPr>
            <w:tcW w:w="993" w:type="dxa"/>
          </w:tcPr>
          <w:p w:rsidR="00C245EC" w:rsidRPr="00FD356E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6330C2">
        <w:tc>
          <w:tcPr>
            <w:tcW w:w="425" w:type="dxa"/>
            <w:vMerge w:val="restart"/>
          </w:tcPr>
          <w:p w:rsidR="00C245EC" w:rsidRPr="002D3A21" w:rsidRDefault="00C245EC" w:rsidP="009869F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C245EC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Писарева</w:t>
            </w:r>
          </w:p>
          <w:p w:rsidR="00C245EC" w:rsidRPr="002D3A21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Н.С.</w:t>
            </w:r>
          </w:p>
        </w:tc>
        <w:tc>
          <w:tcPr>
            <w:tcW w:w="1145" w:type="dxa"/>
          </w:tcPr>
          <w:p w:rsidR="00C245EC" w:rsidRPr="002D3A21" w:rsidRDefault="00C245EC" w:rsidP="009869F3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54,9</w:t>
            </w:r>
          </w:p>
        </w:tc>
        <w:tc>
          <w:tcPr>
            <w:tcW w:w="99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237246,94</w:t>
            </w:r>
          </w:p>
        </w:tc>
        <w:tc>
          <w:tcPr>
            <w:tcW w:w="176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750557">
        <w:trPr>
          <w:trHeight w:val="390"/>
        </w:trPr>
        <w:tc>
          <w:tcPr>
            <w:tcW w:w="425" w:type="dxa"/>
            <w:vMerge/>
          </w:tcPr>
          <w:p w:rsidR="00C245EC" w:rsidRDefault="00C245EC" w:rsidP="009869F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C245EC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C245EC" w:rsidRDefault="00C245EC" w:rsidP="009869F3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54,9</w:t>
            </w:r>
          </w:p>
        </w:tc>
        <w:tc>
          <w:tcPr>
            <w:tcW w:w="993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Фольксваген «Скирокко»</w:t>
            </w:r>
          </w:p>
        </w:tc>
        <w:tc>
          <w:tcPr>
            <w:tcW w:w="1276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241909,36</w:t>
            </w:r>
          </w:p>
        </w:tc>
        <w:tc>
          <w:tcPr>
            <w:tcW w:w="1762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6330C2">
        <w:trPr>
          <w:trHeight w:val="390"/>
        </w:trPr>
        <w:tc>
          <w:tcPr>
            <w:tcW w:w="425" w:type="dxa"/>
            <w:vMerge/>
          </w:tcPr>
          <w:p w:rsidR="00C245EC" w:rsidRDefault="00C245EC" w:rsidP="009869F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C245EC" w:rsidRDefault="00C245EC" w:rsidP="009869F3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45EC" w:rsidRPr="00FD356E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Деу «Нексия»</w:t>
            </w:r>
          </w:p>
        </w:tc>
        <w:tc>
          <w:tcPr>
            <w:tcW w:w="1276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45EC" w:rsidRPr="002D3A21" w:rsidTr="000E469A">
        <w:trPr>
          <w:trHeight w:val="581"/>
        </w:trPr>
        <w:tc>
          <w:tcPr>
            <w:tcW w:w="425" w:type="dxa"/>
            <w:vMerge/>
          </w:tcPr>
          <w:p w:rsidR="00C245EC" w:rsidRPr="002D3A21" w:rsidRDefault="00C245EC" w:rsidP="009869F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Pr="002D3A21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C245EC" w:rsidRPr="002D3A21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54,9</w:t>
            </w:r>
          </w:p>
        </w:tc>
        <w:tc>
          <w:tcPr>
            <w:tcW w:w="993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0E469A">
        <w:trPr>
          <w:trHeight w:val="519"/>
        </w:trPr>
        <w:tc>
          <w:tcPr>
            <w:tcW w:w="425" w:type="dxa"/>
          </w:tcPr>
          <w:p w:rsidR="00C245EC" w:rsidRPr="002D3A21" w:rsidRDefault="00C245EC" w:rsidP="009869F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C245EC" w:rsidRPr="002D3A21" w:rsidRDefault="00C245EC" w:rsidP="009869F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54,9</w:t>
            </w:r>
          </w:p>
        </w:tc>
        <w:tc>
          <w:tcPr>
            <w:tcW w:w="993" w:type="dxa"/>
          </w:tcPr>
          <w:p w:rsidR="00C245EC" w:rsidRPr="00FD356E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39301C">
        <w:trPr>
          <w:trHeight w:val="390"/>
        </w:trPr>
        <w:tc>
          <w:tcPr>
            <w:tcW w:w="425" w:type="dxa"/>
            <w:vMerge w:val="restart"/>
          </w:tcPr>
          <w:p w:rsidR="00C245EC" w:rsidRPr="002D3A21" w:rsidRDefault="00C245EC" w:rsidP="003930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  <w:vMerge w:val="restart"/>
          </w:tcPr>
          <w:p w:rsidR="00C245EC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9301C">
              <w:rPr>
                <w:rFonts w:ascii="Verdana" w:hAnsi="Verdana"/>
                <w:sz w:val="16"/>
                <w:szCs w:val="16"/>
              </w:rPr>
              <w:t>Сафарова</w:t>
            </w:r>
            <w:r>
              <w:rPr>
                <w:rFonts w:ascii="Verdana" w:hAnsi="Verdana"/>
                <w:sz w:val="16"/>
                <w:szCs w:val="16"/>
              </w:rPr>
              <w:t xml:space="preserve"> Т.И</w:t>
            </w:r>
          </w:p>
        </w:tc>
        <w:tc>
          <w:tcPr>
            <w:tcW w:w="1145" w:type="dxa"/>
            <w:vMerge w:val="restart"/>
          </w:tcPr>
          <w:p w:rsidR="00C245EC" w:rsidRPr="002D3A21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28,1</w:t>
            </w:r>
          </w:p>
        </w:tc>
        <w:tc>
          <w:tcPr>
            <w:tcW w:w="992" w:type="dxa"/>
          </w:tcPr>
          <w:p w:rsidR="00C245EC" w:rsidRDefault="00C245EC" w:rsidP="000E469A">
            <w:pPr>
              <w:jc w:val="center"/>
            </w:pPr>
            <w:r w:rsidRPr="00C350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C245EC" w:rsidRPr="00FD356E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225810,56</w:t>
            </w:r>
          </w:p>
        </w:tc>
        <w:tc>
          <w:tcPr>
            <w:tcW w:w="1762" w:type="dxa"/>
            <w:vMerge w:val="restart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39301C">
        <w:trPr>
          <w:trHeight w:val="390"/>
        </w:trPr>
        <w:tc>
          <w:tcPr>
            <w:tcW w:w="425" w:type="dxa"/>
            <w:vMerge/>
          </w:tcPr>
          <w:p w:rsidR="00C245EC" w:rsidRDefault="00C245EC" w:rsidP="003930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245EC" w:rsidRPr="0039301C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C245EC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C245EC" w:rsidRDefault="00C245EC" w:rsidP="000E469A">
            <w:pPr>
              <w:jc w:val="center"/>
            </w:pPr>
            <w:r w:rsidRPr="00C350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245EC" w:rsidRPr="00FD356E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45EC" w:rsidRPr="002D3A21" w:rsidTr="0039301C">
        <w:trPr>
          <w:trHeight w:val="390"/>
        </w:trPr>
        <w:tc>
          <w:tcPr>
            <w:tcW w:w="425" w:type="dxa"/>
          </w:tcPr>
          <w:p w:rsidR="00C245EC" w:rsidRDefault="00C245EC" w:rsidP="003930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C245EC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C245EC" w:rsidRPr="00C350CD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28,1</w:t>
            </w:r>
          </w:p>
        </w:tc>
        <w:tc>
          <w:tcPr>
            <w:tcW w:w="993" w:type="dxa"/>
          </w:tcPr>
          <w:p w:rsidR="00C245EC" w:rsidRPr="00FD356E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87556,99</w:t>
            </w:r>
          </w:p>
        </w:tc>
        <w:tc>
          <w:tcPr>
            <w:tcW w:w="1762" w:type="dxa"/>
          </w:tcPr>
          <w:p w:rsidR="00C245EC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45EC" w:rsidRPr="002D3A21" w:rsidTr="006330C2">
        <w:tc>
          <w:tcPr>
            <w:tcW w:w="425" w:type="dxa"/>
          </w:tcPr>
          <w:p w:rsidR="00C245EC" w:rsidRPr="002D3A21" w:rsidRDefault="00C245EC" w:rsidP="003930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C245EC" w:rsidRPr="002D3A21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Воробьева Н.М.</w:t>
            </w:r>
          </w:p>
        </w:tc>
        <w:tc>
          <w:tcPr>
            <w:tcW w:w="1145" w:type="dxa"/>
          </w:tcPr>
          <w:p w:rsidR="00C245EC" w:rsidRPr="002D3A21" w:rsidRDefault="00C245EC" w:rsidP="0039301C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52,2</w:t>
            </w:r>
          </w:p>
        </w:tc>
        <w:tc>
          <w:tcPr>
            <w:tcW w:w="993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Pr="009869F3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869F3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C245EC" w:rsidRPr="009869F3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869F3">
              <w:rPr>
                <w:rFonts w:ascii="Verdana" w:hAnsi="Verdana"/>
                <w:sz w:val="16"/>
                <w:szCs w:val="16"/>
                <w:lang w:val="en-US"/>
              </w:rPr>
              <w:t>KIA</w:t>
            </w:r>
            <w:r w:rsidRPr="009869F3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869F3">
              <w:rPr>
                <w:rFonts w:ascii="Verdana" w:hAnsi="Verdana"/>
                <w:sz w:val="16"/>
                <w:szCs w:val="16"/>
                <w:lang w:val="en-US"/>
              </w:rPr>
              <w:t>Spectra</w:t>
            </w:r>
          </w:p>
        </w:tc>
        <w:tc>
          <w:tcPr>
            <w:tcW w:w="1276" w:type="dxa"/>
          </w:tcPr>
          <w:p w:rsidR="00C245EC" w:rsidRPr="003C2C7C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292007.46</w:t>
            </w:r>
          </w:p>
        </w:tc>
        <w:tc>
          <w:tcPr>
            <w:tcW w:w="1762" w:type="dxa"/>
          </w:tcPr>
          <w:p w:rsidR="00C245EC" w:rsidRPr="003C2C7C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C245EC" w:rsidRPr="002D3A21" w:rsidTr="006330C2">
        <w:tc>
          <w:tcPr>
            <w:tcW w:w="425" w:type="dxa"/>
          </w:tcPr>
          <w:p w:rsidR="00C245EC" w:rsidRPr="002D3A21" w:rsidRDefault="00C245EC" w:rsidP="003930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Pr="002D3A21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C245EC" w:rsidRPr="002D3A21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45EC" w:rsidRPr="003C2C7C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</w:tcPr>
          <w:p w:rsidR="00C245EC" w:rsidRPr="003C2C7C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  <w:tc>
          <w:tcPr>
            <w:tcW w:w="992" w:type="dxa"/>
          </w:tcPr>
          <w:p w:rsidR="00C245EC" w:rsidRPr="003C2C7C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52,2</w:t>
            </w:r>
          </w:p>
        </w:tc>
        <w:tc>
          <w:tcPr>
            <w:tcW w:w="993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Pr="003C2C7C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64157.11</w:t>
            </w:r>
          </w:p>
        </w:tc>
        <w:tc>
          <w:tcPr>
            <w:tcW w:w="176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C245EC" w:rsidRPr="002D3A21" w:rsidTr="006330C2">
        <w:tc>
          <w:tcPr>
            <w:tcW w:w="425" w:type="dxa"/>
          </w:tcPr>
          <w:p w:rsidR="00C245EC" w:rsidRPr="002D3A21" w:rsidRDefault="00C245EC" w:rsidP="0039301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C245EC" w:rsidRPr="002D3A21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C245EC" w:rsidRPr="002D3A21" w:rsidRDefault="00C245EC" w:rsidP="0039301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C245EC" w:rsidRPr="003C2C7C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</w:tcPr>
          <w:p w:rsidR="00C245EC" w:rsidRPr="003C2C7C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  <w:tc>
          <w:tcPr>
            <w:tcW w:w="992" w:type="dxa"/>
          </w:tcPr>
          <w:p w:rsidR="00C245EC" w:rsidRPr="003C2C7C" w:rsidRDefault="00C245EC" w:rsidP="000E469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  <w:tc>
          <w:tcPr>
            <w:tcW w:w="1276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52,2</w:t>
            </w:r>
          </w:p>
        </w:tc>
        <w:tc>
          <w:tcPr>
            <w:tcW w:w="993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D356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C245EC" w:rsidRPr="000E469A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C245EC" w:rsidRPr="002D3A21" w:rsidRDefault="00C245EC" w:rsidP="000E46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C245EC" w:rsidRDefault="00C245EC" w:rsidP="009D5926">
      <w:pPr>
        <w:pStyle w:val="FootnoteText"/>
        <w:ind w:firstLine="709"/>
        <w:jc w:val="both"/>
      </w:pPr>
    </w:p>
    <w:sectPr w:rsidR="00C245EC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6317F"/>
    <w:rsid w:val="000E469A"/>
    <w:rsid w:val="00133887"/>
    <w:rsid w:val="00133A35"/>
    <w:rsid w:val="00140643"/>
    <w:rsid w:val="001C1B8F"/>
    <w:rsid w:val="00244E7B"/>
    <w:rsid w:val="00263FDB"/>
    <w:rsid w:val="002803A0"/>
    <w:rsid w:val="002D3A21"/>
    <w:rsid w:val="002F1AF3"/>
    <w:rsid w:val="00390160"/>
    <w:rsid w:val="00390830"/>
    <w:rsid w:val="0039301C"/>
    <w:rsid w:val="003C2C7C"/>
    <w:rsid w:val="003F5BF0"/>
    <w:rsid w:val="00421887"/>
    <w:rsid w:val="0047434E"/>
    <w:rsid w:val="004F41D9"/>
    <w:rsid w:val="00506618"/>
    <w:rsid w:val="00576BE7"/>
    <w:rsid w:val="005B5556"/>
    <w:rsid w:val="00632F27"/>
    <w:rsid w:val="006330C2"/>
    <w:rsid w:val="00637ABF"/>
    <w:rsid w:val="00661149"/>
    <w:rsid w:val="006B0E2B"/>
    <w:rsid w:val="006B4976"/>
    <w:rsid w:val="007269C5"/>
    <w:rsid w:val="00750557"/>
    <w:rsid w:val="00790AA7"/>
    <w:rsid w:val="007968E7"/>
    <w:rsid w:val="00852E0E"/>
    <w:rsid w:val="008E1242"/>
    <w:rsid w:val="008F2973"/>
    <w:rsid w:val="008F5028"/>
    <w:rsid w:val="009869F3"/>
    <w:rsid w:val="009C3D59"/>
    <w:rsid w:val="009D5926"/>
    <w:rsid w:val="00A10226"/>
    <w:rsid w:val="00A70C72"/>
    <w:rsid w:val="00AA76F4"/>
    <w:rsid w:val="00AD66E1"/>
    <w:rsid w:val="00B148BC"/>
    <w:rsid w:val="00B178F4"/>
    <w:rsid w:val="00B70DCC"/>
    <w:rsid w:val="00BD1B84"/>
    <w:rsid w:val="00BF2A39"/>
    <w:rsid w:val="00C003A2"/>
    <w:rsid w:val="00C245EC"/>
    <w:rsid w:val="00C350CD"/>
    <w:rsid w:val="00CF226D"/>
    <w:rsid w:val="00D730F0"/>
    <w:rsid w:val="00D7784F"/>
    <w:rsid w:val="00D84553"/>
    <w:rsid w:val="00DC3138"/>
    <w:rsid w:val="00E16C28"/>
    <w:rsid w:val="00E451D9"/>
    <w:rsid w:val="00E6163E"/>
    <w:rsid w:val="00E64C88"/>
    <w:rsid w:val="00E72323"/>
    <w:rsid w:val="00E856DE"/>
    <w:rsid w:val="00E9678D"/>
    <w:rsid w:val="00F07F55"/>
    <w:rsid w:val="00F90E15"/>
    <w:rsid w:val="00FC4FC6"/>
    <w:rsid w:val="00FD356E"/>
    <w:rsid w:val="00FE1112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335</TotalTime>
  <Pages>2</Pages>
  <Words>429</Words>
  <Characters>2449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SidorychevaAV</dc:creator>
  <cp:keywords/>
  <dc:description/>
  <cp:lastModifiedBy>ShapovalovaYUA</cp:lastModifiedBy>
  <cp:revision>10</cp:revision>
  <dcterms:created xsi:type="dcterms:W3CDTF">2014-03-26T05:24:00Z</dcterms:created>
  <dcterms:modified xsi:type="dcterms:W3CDTF">2014-05-05T11:30:00Z</dcterms:modified>
</cp:coreProperties>
</file>