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6A3" w:rsidRPr="008E1242" w:rsidRDefault="00AA76A3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AA76A3" w:rsidRDefault="00AA76A3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 xml:space="preserve">данских служащих отдела №  19  Управления Федерального казначейства по Ивановской области </w:t>
      </w:r>
    </w:p>
    <w:p w:rsidR="00AA76A3" w:rsidRPr="008E1242" w:rsidRDefault="00AA76A3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tbl>
      <w:tblPr>
        <w:tblpPr w:leftFromText="180" w:rightFromText="180" w:vertAnchor="text" w:horzAnchor="margin" w:tblpXSpec="center" w:tblpY="13"/>
        <w:tblW w:w="1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26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762"/>
      </w:tblGrid>
      <w:tr w:rsidR="00AA76A3" w:rsidRPr="002D3A21" w:rsidTr="00700305">
        <w:tc>
          <w:tcPr>
            <w:tcW w:w="425" w:type="dxa"/>
            <w:vMerge w:val="restart"/>
          </w:tcPr>
          <w:p w:rsidR="00AA76A3" w:rsidRPr="002D3A21" w:rsidRDefault="00AA76A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AA76A3" w:rsidRPr="002D3A21" w:rsidRDefault="00AA76A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26" w:type="dxa"/>
            <w:vMerge w:val="restart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762" w:type="dxa"/>
            <w:vMerge w:val="restart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AA76A3" w:rsidRPr="002D3A21" w:rsidTr="00700305">
        <w:tc>
          <w:tcPr>
            <w:tcW w:w="425" w:type="dxa"/>
            <w:vMerge/>
          </w:tcPr>
          <w:p w:rsidR="00AA76A3" w:rsidRPr="002D3A21" w:rsidRDefault="00AA76A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A76A3" w:rsidRPr="002D3A21" w:rsidRDefault="00AA76A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6" w:type="dxa"/>
            <w:vMerge/>
          </w:tcPr>
          <w:p w:rsidR="00AA76A3" w:rsidRPr="002D3A21" w:rsidRDefault="00AA76A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2D3A21" w:rsidRDefault="00AA76A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987949">
        <w:tc>
          <w:tcPr>
            <w:tcW w:w="425" w:type="dxa"/>
            <w:vMerge w:val="restart"/>
          </w:tcPr>
          <w:p w:rsidR="00AA76A3" w:rsidRPr="000A2ACD" w:rsidRDefault="00AA76A3" w:rsidP="0070030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Паршина О.Р.</w:t>
            </w:r>
          </w:p>
        </w:tc>
        <w:tc>
          <w:tcPr>
            <w:tcW w:w="1326" w:type="dxa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 xml:space="preserve">Начальник 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0A2ACD">
              <w:rPr>
                <w:rFonts w:ascii="Verdana" w:hAnsi="Verdana"/>
                <w:sz w:val="16"/>
                <w:szCs w:val="16"/>
              </w:rPr>
              <w:t xml:space="preserve">отдела </w:t>
            </w:r>
          </w:p>
        </w:tc>
        <w:tc>
          <w:tcPr>
            <w:tcW w:w="1265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74,9</w:t>
            </w:r>
          </w:p>
        </w:tc>
        <w:tc>
          <w:tcPr>
            <w:tcW w:w="993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382325,83</w:t>
            </w:r>
          </w:p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CB775C">
        <w:trPr>
          <w:trHeight w:val="137"/>
        </w:trPr>
        <w:tc>
          <w:tcPr>
            <w:tcW w:w="425" w:type="dxa"/>
            <w:vMerge/>
          </w:tcPr>
          <w:p w:rsidR="00AA76A3" w:rsidRPr="000A2ACD" w:rsidRDefault="00AA76A3" w:rsidP="0070030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26" w:type="dxa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74,9</w:t>
            </w:r>
          </w:p>
        </w:tc>
        <w:tc>
          <w:tcPr>
            <w:tcW w:w="993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124222,78</w:t>
            </w:r>
          </w:p>
        </w:tc>
        <w:tc>
          <w:tcPr>
            <w:tcW w:w="1762" w:type="dxa"/>
          </w:tcPr>
          <w:p w:rsidR="00AA76A3" w:rsidRPr="000A2ACD" w:rsidRDefault="00AA76A3" w:rsidP="007003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AF21D6">
        <w:trPr>
          <w:trHeight w:val="195"/>
        </w:trPr>
        <w:tc>
          <w:tcPr>
            <w:tcW w:w="425" w:type="dxa"/>
            <w:vMerge w:val="restart"/>
          </w:tcPr>
          <w:p w:rsidR="00AA76A3" w:rsidRPr="000A2ACD" w:rsidRDefault="00AA76A3" w:rsidP="00AF21D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Капранова Л.П.</w:t>
            </w:r>
          </w:p>
        </w:tc>
        <w:tc>
          <w:tcPr>
            <w:tcW w:w="1326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 xml:space="preserve">Заместитель начальника отдела </w:t>
            </w:r>
          </w:p>
        </w:tc>
        <w:tc>
          <w:tcPr>
            <w:tcW w:w="1265" w:type="dxa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общая долевая 2/3</w:t>
            </w:r>
          </w:p>
        </w:tc>
        <w:tc>
          <w:tcPr>
            <w:tcW w:w="851" w:type="dxa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1095,0</w:t>
            </w:r>
          </w:p>
        </w:tc>
        <w:tc>
          <w:tcPr>
            <w:tcW w:w="992" w:type="dxa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286880,44</w:t>
            </w:r>
          </w:p>
        </w:tc>
        <w:tc>
          <w:tcPr>
            <w:tcW w:w="1762" w:type="dxa"/>
            <w:vMerge w:val="restart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AF21D6">
        <w:trPr>
          <w:trHeight w:val="195"/>
        </w:trPr>
        <w:tc>
          <w:tcPr>
            <w:tcW w:w="425" w:type="dxa"/>
            <w:vMerge/>
          </w:tcPr>
          <w:p w:rsidR="00AA76A3" w:rsidRPr="000A2ACD" w:rsidRDefault="00AA76A3" w:rsidP="00AF21D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6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общая долевая 2/3</w:t>
            </w:r>
          </w:p>
        </w:tc>
        <w:tc>
          <w:tcPr>
            <w:tcW w:w="851" w:type="dxa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39,6</w:t>
            </w:r>
          </w:p>
        </w:tc>
        <w:tc>
          <w:tcPr>
            <w:tcW w:w="992" w:type="dxa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AF21D6">
        <w:trPr>
          <w:trHeight w:val="195"/>
        </w:trPr>
        <w:tc>
          <w:tcPr>
            <w:tcW w:w="425" w:type="dxa"/>
            <w:vMerge/>
          </w:tcPr>
          <w:p w:rsidR="00AA76A3" w:rsidRPr="000A2ACD" w:rsidRDefault="00AA76A3" w:rsidP="00AF21D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6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r w:rsidRPr="000A2AC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39,6</w:t>
            </w:r>
          </w:p>
        </w:tc>
        <w:tc>
          <w:tcPr>
            <w:tcW w:w="992" w:type="dxa"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AF21D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252843">
        <w:trPr>
          <w:trHeight w:val="173"/>
        </w:trPr>
        <w:tc>
          <w:tcPr>
            <w:tcW w:w="425" w:type="dxa"/>
            <w:vMerge/>
          </w:tcPr>
          <w:p w:rsidR="00AA76A3" w:rsidRPr="000A2ACD" w:rsidRDefault="00AA76A3" w:rsidP="0025284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sz w:val="20"/>
                <w:szCs w:val="20"/>
              </w:rPr>
              <w:t>Несовершен-нолетний</w:t>
            </w:r>
            <w:r w:rsidRPr="000A2ACD"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326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1095,0</w:t>
            </w:r>
          </w:p>
        </w:tc>
        <w:tc>
          <w:tcPr>
            <w:tcW w:w="993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CB775C">
        <w:trPr>
          <w:trHeight w:val="130"/>
        </w:trPr>
        <w:tc>
          <w:tcPr>
            <w:tcW w:w="425" w:type="dxa"/>
            <w:vMerge/>
          </w:tcPr>
          <w:p w:rsidR="00AA76A3" w:rsidRPr="000A2ACD" w:rsidRDefault="00AA76A3" w:rsidP="0025284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A76A3" w:rsidRPr="000A2ACD" w:rsidRDefault="00AA76A3" w:rsidP="00CB775C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39,6</w:t>
            </w:r>
          </w:p>
        </w:tc>
        <w:tc>
          <w:tcPr>
            <w:tcW w:w="993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CB775C">
        <w:trPr>
          <w:trHeight w:val="114"/>
        </w:trPr>
        <w:tc>
          <w:tcPr>
            <w:tcW w:w="425" w:type="dxa"/>
            <w:vMerge/>
          </w:tcPr>
          <w:p w:rsidR="00AA76A3" w:rsidRPr="000A2ACD" w:rsidRDefault="00AA76A3" w:rsidP="0025284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A76A3" w:rsidRPr="000A2ACD" w:rsidRDefault="00AA76A3" w:rsidP="00CB775C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39,6</w:t>
            </w:r>
          </w:p>
        </w:tc>
        <w:tc>
          <w:tcPr>
            <w:tcW w:w="993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700305">
        <w:tc>
          <w:tcPr>
            <w:tcW w:w="425" w:type="dxa"/>
            <w:vMerge w:val="restart"/>
          </w:tcPr>
          <w:p w:rsidR="00AA76A3" w:rsidRPr="000A2ACD" w:rsidRDefault="00AA76A3" w:rsidP="0025284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Катураева Е.А.</w:t>
            </w:r>
          </w:p>
        </w:tc>
        <w:tc>
          <w:tcPr>
            <w:tcW w:w="1326" w:type="dxa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 xml:space="preserve">общая долевая 1/3 </w:t>
            </w:r>
          </w:p>
        </w:tc>
        <w:tc>
          <w:tcPr>
            <w:tcW w:w="851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39,9</w:t>
            </w:r>
          </w:p>
        </w:tc>
        <w:tc>
          <w:tcPr>
            <w:tcW w:w="992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44,4</w:t>
            </w:r>
          </w:p>
        </w:tc>
        <w:tc>
          <w:tcPr>
            <w:tcW w:w="993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248332,55</w:t>
            </w:r>
          </w:p>
        </w:tc>
        <w:tc>
          <w:tcPr>
            <w:tcW w:w="1762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252843">
        <w:trPr>
          <w:trHeight w:val="345"/>
        </w:trPr>
        <w:tc>
          <w:tcPr>
            <w:tcW w:w="425" w:type="dxa"/>
            <w:vMerge/>
          </w:tcPr>
          <w:p w:rsidR="00AA76A3" w:rsidRPr="000A2ACD" w:rsidRDefault="00AA76A3" w:rsidP="00252843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sz w:val="20"/>
                <w:szCs w:val="20"/>
              </w:rPr>
              <w:t>Несовершен-нолетний</w:t>
            </w:r>
            <w:r w:rsidRPr="000A2ACD"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326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39,9</w:t>
            </w:r>
          </w:p>
        </w:tc>
        <w:tc>
          <w:tcPr>
            <w:tcW w:w="993" w:type="dxa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7310,16</w:t>
            </w:r>
          </w:p>
        </w:tc>
        <w:tc>
          <w:tcPr>
            <w:tcW w:w="1762" w:type="dxa"/>
            <w:vMerge w:val="restart"/>
          </w:tcPr>
          <w:p w:rsidR="00AA76A3" w:rsidRPr="000A2ACD" w:rsidRDefault="00AA76A3" w:rsidP="00252843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252843">
        <w:trPr>
          <w:trHeight w:val="345"/>
        </w:trPr>
        <w:tc>
          <w:tcPr>
            <w:tcW w:w="425" w:type="dxa"/>
            <w:vMerge/>
          </w:tcPr>
          <w:p w:rsidR="00AA76A3" w:rsidRPr="000A2ACD" w:rsidRDefault="00AA76A3" w:rsidP="00A24C7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A76A3" w:rsidRPr="000A2ACD" w:rsidRDefault="00AA76A3" w:rsidP="00CB775C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46,6</w:t>
            </w:r>
          </w:p>
        </w:tc>
        <w:tc>
          <w:tcPr>
            <w:tcW w:w="993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FE7168">
        <w:trPr>
          <w:trHeight w:val="98"/>
        </w:trPr>
        <w:tc>
          <w:tcPr>
            <w:tcW w:w="425" w:type="dxa"/>
            <w:vMerge w:val="restart"/>
          </w:tcPr>
          <w:p w:rsidR="00AA76A3" w:rsidRPr="000A2ACD" w:rsidRDefault="00AA76A3" w:rsidP="00A24C7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Морозова С.А.</w:t>
            </w:r>
          </w:p>
        </w:tc>
        <w:tc>
          <w:tcPr>
            <w:tcW w:w="1326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r w:rsidRPr="000A2AC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59,7</w:t>
            </w:r>
          </w:p>
        </w:tc>
        <w:tc>
          <w:tcPr>
            <w:tcW w:w="992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AA76A3" w:rsidRPr="000A2ACD" w:rsidRDefault="00AA76A3" w:rsidP="00CB775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ВАЗ 21083</w:t>
            </w:r>
          </w:p>
        </w:tc>
        <w:tc>
          <w:tcPr>
            <w:tcW w:w="1276" w:type="dxa"/>
            <w:vMerge w:val="restart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212338,44</w:t>
            </w:r>
          </w:p>
        </w:tc>
        <w:tc>
          <w:tcPr>
            <w:tcW w:w="1762" w:type="dxa"/>
            <w:vMerge w:val="restart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FE7168">
        <w:trPr>
          <w:trHeight w:val="97"/>
        </w:trPr>
        <w:tc>
          <w:tcPr>
            <w:tcW w:w="425" w:type="dxa"/>
            <w:vMerge/>
          </w:tcPr>
          <w:p w:rsidR="00AA76A3" w:rsidRPr="000A2ACD" w:rsidRDefault="00AA76A3" w:rsidP="00A24C7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6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851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36,2</w:t>
            </w:r>
          </w:p>
        </w:tc>
        <w:tc>
          <w:tcPr>
            <w:tcW w:w="992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700305">
        <w:tc>
          <w:tcPr>
            <w:tcW w:w="425" w:type="dxa"/>
            <w:vMerge/>
          </w:tcPr>
          <w:p w:rsidR="00AA76A3" w:rsidRPr="000A2ACD" w:rsidRDefault="00AA76A3" w:rsidP="00A24C7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sz w:val="20"/>
                <w:szCs w:val="20"/>
              </w:rPr>
              <w:t>Несовершен-нолетний</w:t>
            </w:r>
            <w:r w:rsidRPr="000A2ACD"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326" w:type="dxa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59,7</w:t>
            </w:r>
          </w:p>
        </w:tc>
        <w:tc>
          <w:tcPr>
            <w:tcW w:w="993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AA76A3" w:rsidRPr="000A2ACD" w:rsidRDefault="00AA76A3" w:rsidP="00A24C7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F141C4">
        <w:trPr>
          <w:trHeight w:val="120"/>
        </w:trPr>
        <w:tc>
          <w:tcPr>
            <w:tcW w:w="425" w:type="dxa"/>
            <w:vMerge w:val="restart"/>
          </w:tcPr>
          <w:p w:rsidR="00AA76A3" w:rsidRPr="000A2ACD" w:rsidRDefault="00AA76A3" w:rsidP="00563C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Судакова О.В.</w:t>
            </w:r>
          </w:p>
        </w:tc>
        <w:tc>
          <w:tcPr>
            <w:tcW w:w="1326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r w:rsidRPr="000A2AC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450,0</w:t>
            </w:r>
          </w:p>
        </w:tc>
        <w:tc>
          <w:tcPr>
            <w:tcW w:w="992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210773,14</w:t>
            </w:r>
          </w:p>
        </w:tc>
        <w:tc>
          <w:tcPr>
            <w:tcW w:w="1762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F141C4">
        <w:trPr>
          <w:trHeight w:val="120"/>
        </w:trPr>
        <w:tc>
          <w:tcPr>
            <w:tcW w:w="425" w:type="dxa"/>
            <w:vMerge/>
          </w:tcPr>
          <w:p w:rsidR="00AA76A3" w:rsidRPr="000A2ACD" w:rsidRDefault="00AA76A3" w:rsidP="00563C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6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r w:rsidRPr="000A2AC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60,0</w:t>
            </w:r>
          </w:p>
        </w:tc>
        <w:tc>
          <w:tcPr>
            <w:tcW w:w="992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CB775C">
        <w:trPr>
          <w:trHeight w:val="236"/>
        </w:trPr>
        <w:tc>
          <w:tcPr>
            <w:tcW w:w="425" w:type="dxa"/>
            <w:vMerge/>
          </w:tcPr>
          <w:p w:rsidR="00AA76A3" w:rsidRPr="000A2ACD" w:rsidRDefault="00AA76A3" w:rsidP="00563C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26" w:type="dxa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60,0</w:t>
            </w:r>
          </w:p>
        </w:tc>
        <w:tc>
          <w:tcPr>
            <w:tcW w:w="993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110614,62</w:t>
            </w:r>
          </w:p>
        </w:tc>
        <w:tc>
          <w:tcPr>
            <w:tcW w:w="1762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563C9B">
        <w:trPr>
          <w:trHeight w:val="344"/>
        </w:trPr>
        <w:tc>
          <w:tcPr>
            <w:tcW w:w="425" w:type="dxa"/>
            <w:vMerge w:val="restart"/>
          </w:tcPr>
          <w:p w:rsidR="00AA76A3" w:rsidRPr="000A2ACD" w:rsidRDefault="00AA76A3" w:rsidP="00563C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Золотова Е.Н.</w:t>
            </w:r>
          </w:p>
        </w:tc>
        <w:tc>
          <w:tcPr>
            <w:tcW w:w="1326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800,0</w:t>
            </w:r>
          </w:p>
        </w:tc>
        <w:tc>
          <w:tcPr>
            <w:tcW w:w="993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35577,17</w:t>
            </w:r>
          </w:p>
        </w:tc>
        <w:tc>
          <w:tcPr>
            <w:tcW w:w="1762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CB775C">
        <w:trPr>
          <w:trHeight w:val="122"/>
        </w:trPr>
        <w:tc>
          <w:tcPr>
            <w:tcW w:w="425" w:type="dxa"/>
            <w:vMerge/>
          </w:tcPr>
          <w:p w:rsidR="00AA76A3" w:rsidRPr="000A2ACD" w:rsidRDefault="00AA76A3" w:rsidP="00563C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6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33,8</w:t>
            </w:r>
          </w:p>
        </w:tc>
        <w:tc>
          <w:tcPr>
            <w:tcW w:w="993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CB775C">
        <w:trPr>
          <w:trHeight w:val="189"/>
        </w:trPr>
        <w:tc>
          <w:tcPr>
            <w:tcW w:w="425" w:type="dxa"/>
            <w:vMerge/>
          </w:tcPr>
          <w:p w:rsidR="00AA76A3" w:rsidRPr="000A2ACD" w:rsidRDefault="00AA76A3" w:rsidP="00563C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6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47,5</w:t>
            </w:r>
          </w:p>
        </w:tc>
        <w:tc>
          <w:tcPr>
            <w:tcW w:w="993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F141C4">
        <w:trPr>
          <w:trHeight w:val="98"/>
        </w:trPr>
        <w:tc>
          <w:tcPr>
            <w:tcW w:w="425" w:type="dxa"/>
            <w:vMerge/>
          </w:tcPr>
          <w:p w:rsidR="00AA76A3" w:rsidRPr="000A2ACD" w:rsidRDefault="00AA76A3" w:rsidP="00563C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26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1417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r w:rsidRPr="000A2AC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39,0</w:t>
            </w:r>
          </w:p>
        </w:tc>
        <w:tc>
          <w:tcPr>
            <w:tcW w:w="992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47,5</w:t>
            </w:r>
          </w:p>
        </w:tc>
        <w:tc>
          <w:tcPr>
            <w:tcW w:w="993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 xml:space="preserve">Рено Дастер </w:t>
            </w:r>
          </w:p>
        </w:tc>
        <w:tc>
          <w:tcPr>
            <w:tcW w:w="1276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366593,96</w:t>
            </w:r>
          </w:p>
        </w:tc>
        <w:tc>
          <w:tcPr>
            <w:tcW w:w="1762" w:type="dxa"/>
            <w:vMerge w:val="restart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F141C4">
        <w:trPr>
          <w:trHeight w:val="97"/>
        </w:trPr>
        <w:tc>
          <w:tcPr>
            <w:tcW w:w="425" w:type="dxa"/>
            <w:vMerge/>
          </w:tcPr>
          <w:p w:rsidR="00AA76A3" w:rsidRPr="000A2ACD" w:rsidRDefault="00AA76A3" w:rsidP="00563C9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26" w:type="dxa"/>
            <w:vMerge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42,7</w:t>
            </w:r>
          </w:p>
        </w:tc>
        <w:tc>
          <w:tcPr>
            <w:tcW w:w="993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Мотоцикл «Восход-3м»</w:t>
            </w:r>
          </w:p>
        </w:tc>
        <w:tc>
          <w:tcPr>
            <w:tcW w:w="1276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563C9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F141C4">
        <w:trPr>
          <w:trHeight w:val="230"/>
        </w:trPr>
        <w:tc>
          <w:tcPr>
            <w:tcW w:w="425" w:type="dxa"/>
            <w:vMerge/>
          </w:tcPr>
          <w:p w:rsidR="00AA76A3" w:rsidRPr="000A2ACD" w:rsidRDefault="00AA76A3" w:rsidP="00220A4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0A2ACD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26" w:type="dxa"/>
            <w:vMerge w:val="restart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800,0</w:t>
            </w:r>
          </w:p>
        </w:tc>
        <w:tc>
          <w:tcPr>
            <w:tcW w:w="993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CB775C">
        <w:trPr>
          <w:trHeight w:val="115"/>
        </w:trPr>
        <w:tc>
          <w:tcPr>
            <w:tcW w:w="425" w:type="dxa"/>
            <w:vMerge/>
          </w:tcPr>
          <w:p w:rsidR="00AA76A3" w:rsidRPr="000A2ACD" w:rsidRDefault="00AA76A3" w:rsidP="00220A4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A76A3" w:rsidRPr="000A2ACD" w:rsidRDefault="00AA76A3" w:rsidP="00CB775C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  <w:vMerge/>
          </w:tcPr>
          <w:p w:rsidR="00AA76A3" w:rsidRPr="000A2ACD" w:rsidRDefault="00AA76A3" w:rsidP="00CB775C"/>
        </w:tc>
        <w:tc>
          <w:tcPr>
            <w:tcW w:w="1265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33,8</w:t>
            </w:r>
          </w:p>
        </w:tc>
        <w:tc>
          <w:tcPr>
            <w:tcW w:w="993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CB775C">
        <w:trPr>
          <w:trHeight w:val="100"/>
        </w:trPr>
        <w:tc>
          <w:tcPr>
            <w:tcW w:w="425" w:type="dxa"/>
            <w:vMerge/>
          </w:tcPr>
          <w:p w:rsidR="00AA76A3" w:rsidRPr="000A2ACD" w:rsidRDefault="00AA76A3" w:rsidP="00220A4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A76A3" w:rsidRPr="000A2ACD" w:rsidRDefault="00AA76A3" w:rsidP="00CB775C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  <w:vMerge/>
          </w:tcPr>
          <w:p w:rsidR="00AA76A3" w:rsidRPr="000A2ACD" w:rsidRDefault="00AA76A3" w:rsidP="00CB775C"/>
        </w:tc>
        <w:tc>
          <w:tcPr>
            <w:tcW w:w="1265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47,5</w:t>
            </w:r>
          </w:p>
        </w:tc>
        <w:tc>
          <w:tcPr>
            <w:tcW w:w="993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7900FD">
        <w:trPr>
          <w:trHeight w:val="230"/>
        </w:trPr>
        <w:tc>
          <w:tcPr>
            <w:tcW w:w="425" w:type="dxa"/>
            <w:vMerge/>
          </w:tcPr>
          <w:p w:rsidR="00AA76A3" w:rsidRPr="000A2ACD" w:rsidRDefault="00AA76A3" w:rsidP="00220A4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sz w:val="20"/>
                <w:szCs w:val="20"/>
              </w:rPr>
              <w:t>Несовершен-нолетний</w:t>
            </w:r>
            <w:r w:rsidRPr="000A2ACD"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326" w:type="dxa"/>
            <w:vMerge w:val="restart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 -</w:t>
            </w:r>
          </w:p>
        </w:tc>
        <w:tc>
          <w:tcPr>
            <w:tcW w:w="1417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800,0</w:t>
            </w:r>
          </w:p>
        </w:tc>
        <w:tc>
          <w:tcPr>
            <w:tcW w:w="993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A76A3" w:rsidRPr="002D3A21" w:rsidTr="00CB775C">
        <w:trPr>
          <w:trHeight w:val="218"/>
        </w:trPr>
        <w:tc>
          <w:tcPr>
            <w:tcW w:w="425" w:type="dxa"/>
            <w:vMerge/>
          </w:tcPr>
          <w:p w:rsidR="00AA76A3" w:rsidRPr="000A2ACD" w:rsidRDefault="00AA76A3" w:rsidP="00220A4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A76A3" w:rsidRPr="000A2ACD" w:rsidRDefault="00AA76A3" w:rsidP="00CB775C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  <w:vMerge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33,8</w:t>
            </w:r>
          </w:p>
        </w:tc>
        <w:tc>
          <w:tcPr>
            <w:tcW w:w="993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CB775C">
        <w:trPr>
          <w:trHeight w:val="159"/>
        </w:trPr>
        <w:tc>
          <w:tcPr>
            <w:tcW w:w="425" w:type="dxa"/>
            <w:vMerge/>
          </w:tcPr>
          <w:p w:rsidR="00AA76A3" w:rsidRPr="000A2ACD" w:rsidRDefault="00AA76A3" w:rsidP="00220A4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A76A3" w:rsidRPr="000A2ACD" w:rsidRDefault="00AA76A3" w:rsidP="00CB775C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  <w:vMerge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47,5</w:t>
            </w:r>
          </w:p>
        </w:tc>
        <w:tc>
          <w:tcPr>
            <w:tcW w:w="993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76A3" w:rsidRPr="002D3A21" w:rsidTr="00700305">
        <w:tc>
          <w:tcPr>
            <w:tcW w:w="425" w:type="dxa"/>
          </w:tcPr>
          <w:p w:rsidR="00AA76A3" w:rsidRPr="000A2ACD" w:rsidRDefault="00AA76A3" w:rsidP="00220A4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Лебедева С.В.</w:t>
            </w:r>
          </w:p>
        </w:tc>
        <w:tc>
          <w:tcPr>
            <w:tcW w:w="1326" w:type="dxa"/>
            <w:vAlign w:val="center"/>
          </w:tcPr>
          <w:p w:rsidR="00AA76A3" w:rsidRPr="000A2ACD" w:rsidRDefault="00AA76A3" w:rsidP="00CB775C">
            <w:pPr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r w:rsidRPr="000A2AC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81,6</w:t>
            </w:r>
          </w:p>
        </w:tc>
        <w:tc>
          <w:tcPr>
            <w:tcW w:w="992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198313,87</w:t>
            </w:r>
          </w:p>
        </w:tc>
        <w:tc>
          <w:tcPr>
            <w:tcW w:w="1762" w:type="dxa"/>
          </w:tcPr>
          <w:p w:rsidR="00AA76A3" w:rsidRPr="000A2ACD" w:rsidRDefault="00AA76A3" w:rsidP="00220A4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A2ACD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AA76A3" w:rsidRDefault="00AA76A3" w:rsidP="009D5926">
      <w:pPr>
        <w:pStyle w:val="FootnoteText"/>
        <w:ind w:firstLine="709"/>
        <w:jc w:val="both"/>
      </w:pPr>
    </w:p>
    <w:sectPr w:rsidR="00AA76A3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12A5F"/>
    <w:rsid w:val="000A2ACD"/>
    <w:rsid w:val="000B6DE3"/>
    <w:rsid w:val="001176B3"/>
    <w:rsid w:val="00133887"/>
    <w:rsid w:val="00133A35"/>
    <w:rsid w:val="001C1B8F"/>
    <w:rsid w:val="00220A42"/>
    <w:rsid w:val="00252843"/>
    <w:rsid w:val="00263FDB"/>
    <w:rsid w:val="002803A0"/>
    <w:rsid w:val="002D3A21"/>
    <w:rsid w:val="003374FF"/>
    <w:rsid w:val="00340214"/>
    <w:rsid w:val="004642DA"/>
    <w:rsid w:val="0047434E"/>
    <w:rsid w:val="0048325F"/>
    <w:rsid w:val="004914DA"/>
    <w:rsid w:val="00492068"/>
    <w:rsid w:val="00506618"/>
    <w:rsid w:val="00563C9B"/>
    <w:rsid w:val="0058245C"/>
    <w:rsid w:val="005D3DD3"/>
    <w:rsid w:val="00623972"/>
    <w:rsid w:val="00632F27"/>
    <w:rsid w:val="006330C2"/>
    <w:rsid w:val="00661149"/>
    <w:rsid w:val="006825F6"/>
    <w:rsid w:val="00683536"/>
    <w:rsid w:val="006B0E2B"/>
    <w:rsid w:val="00700305"/>
    <w:rsid w:val="00713C12"/>
    <w:rsid w:val="007269C5"/>
    <w:rsid w:val="00732079"/>
    <w:rsid w:val="0073562D"/>
    <w:rsid w:val="007900FD"/>
    <w:rsid w:val="00790AA7"/>
    <w:rsid w:val="007968E7"/>
    <w:rsid w:val="007E76F7"/>
    <w:rsid w:val="00872969"/>
    <w:rsid w:val="008E1242"/>
    <w:rsid w:val="008F2973"/>
    <w:rsid w:val="00987949"/>
    <w:rsid w:val="009A5C50"/>
    <w:rsid w:val="009D5899"/>
    <w:rsid w:val="009D5926"/>
    <w:rsid w:val="00A00D45"/>
    <w:rsid w:val="00A07B94"/>
    <w:rsid w:val="00A24C7C"/>
    <w:rsid w:val="00A3193F"/>
    <w:rsid w:val="00AA76A3"/>
    <w:rsid w:val="00AD66E1"/>
    <w:rsid w:val="00AF21D6"/>
    <w:rsid w:val="00B83066"/>
    <w:rsid w:val="00B86DB6"/>
    <w:rsid w:val="00BB4423"/>
    <w:rsid w:val="00BF2A39"/>
    <w:rsid w:val="00CB775C"/>
    <w:rsid w:val="00CF226D"/>
    <w:rsid w:val="00CF3084"/>
    <w:rsid w:val="00DC3138"/>
    <w:rsid w:val="00DC40AD"/>
    <w:rsid w:val="00DD2B4B"/>
    <w:rsid w:val="00DE4472"/>
    <w:rsid w:val="00E64C88"/>
    <w:rsid w:val="00EB3DAC"/>
    <w:rsid w:val="00F07F55"/>
    <w:rsid w:val="00F141C4"/>
    <w:rsid w:val="00F36287"/>
    <w:rsid w:val="00F44895"/>
    <w:rsid w:val="00F90E15"/>
    <w:rsid w:val="00FC4FC6"/>
    <w:rsid w:val="00FE7168"/>
    <w:rsid w:val="00FF1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61</TotalTime>
  <Pages>2</Pages>
  <Words>407</Words>
  <Characters>2324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SidorychevaAV</dc:creator>
  <cp:keywords/>
  <dc:description/>
  <cp:lastModifiedBy>ShapovalovaYUA</cp:lastModifiedBy>
  <cp:revision>8</cp:revision>
  <dcterms:created xsi:type="dcterms:W3CDTF">2014-03-31T06:42:00Z</dcterms:created>
  <dcterms:modified xsi:type="dcterms:W3CDTF">2014-05-05T10:35:00Z</dcterms:modified>
</cp:coreProperties>
</file>