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36B" w:rsidRPr="008E1242" w:rsidRDefault="008C336B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8C336B" w:rsidRDefault="008C336B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 xml:space="preserve">данских служащих отдела №  20  Управления Федерального казначейства по Ивановской области </w:t>
      </w:r>
    </w:p>
    <w:p w:rsidR="008C336B" w:rsidRPr="008E1242" w:rsidRDefault="008C336B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>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tbl>
      <w:tblPr>
        <w:tblpPr w:leftFromText="180" w:rightFromText="180" w:vertAnchor="text" w:horzAnchor="margin" w:tblpXSpec="center" w:tblpY="13"/>
        <w:tblW w:w="1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83"/>
        <w:gridCol w:w="1260"/>
        <w:gridCol w:w="1081"/>
        <w:gridCol w:w="1619"/>
        <w:gridCol w:w="851"/>
        <w:gridCol w:w="992"/>
        <w:gridCol w:w="1276"/>
        <w:gridCol w:w="841"/>
        <w:gridCol w:w="1002"/>
        <w:gridCol w:w="1559"/>
        <w:gridCol w:w="1241"/>
        <w:gridCol w:w="1440"/>
      </w:tblGrid>
      <w:tr w:rsidR="008C336B" w:rsidRPr="002D3A21" w:rsidTr="00F85D6E">
        <w:tc>
          <w:tcPr>
            <w:tcW w:w="425" w:type="dxa"/>
            <w:vMerge w:val="restart"/>
          </w:tcPr>
          <w:p w:rsidR="008C336B" w:rsidRPr="002D3A21" w:rsidRDefault="008C336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8C336B" w:rsidRPr="002D3A21" w:rsidRDefault="008C336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83" w:type="dxa"/>
            <w:vMerge w:val="restart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60" w:type="dxa"/>
            <w:vMerge w:val="restart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43" w:type="dxa"/>
            <w:gridSpan w:val="4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41" w:type="dxa"/>
            <w:vMerge w:val="restart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40" w:type="dxa"/>
            <w:vMerge w:val="restart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2D3A21" w:rsidRDefault="008C336B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8C336B" w:rsidRPr="002D3A21" w:rsidRDefault="008C336B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</w:tcPr>
          <w:p w:rsidR="008C336B" w:rsidRPr="002D3A21" w:rsidRDefault="008C336B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619" w:type="dxa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41" w:type="dxa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1002" w:type="dxa"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2D3A21" w:rsidRDefault="008C336B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 w:val="restart"/>
          </w:tcPr>
          <w:p w:rsidR="008C336B" w:rsidRPr="00447C20" w:rsidRDefault="008C336B" w:rsidP="00B81FF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Бирюкова Е.М.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Начальник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отдела </w:t>
            </w:r>
          </w:p>
        </w:tc>
        <w:tc>
          <w:tcPr>
            <w:tcW w:w="108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B81FFC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968</w:t>
            </w:r>
            <w:r w:rsidRPr="00447C20"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1002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394649.20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B81FF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42</w:t>
            </w:r>
            <w:r w:rsidRPr="00447C20">
              <w:rPr>
                <w:rFonts w:ascii="Verdana" w:hAnsi="Verdana"/>
                <w:sz w:val="16"/>
                <w:szCs w:val="16"/>
              </w:rPr>
              <w:t>,1</w:t>
            </w:r>
          </w:p>
        </w:tc>
        <w:tc>
          <w:tcPr>
            <w:tcW w:w="1002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A26F0">
        <w:trPr>
          <w:trHeight w:val="300"/>
        </w:trPr>
        <w:tc>
          <w:tcPr>
            <w:tcW w:w="425" w:type="dxa"/>
            <w:vMerge/>
          </w:tcPr>
          <w:p w:rsidR="008C336B" w:rsidRPr="00447C20" w:rsidRDefault="008C336B" w:rsidP="00B81FF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B81FFC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9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968</w:t>
            </w:r>
            <w:r w:rsidRPr="00447C20"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992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ВАЗ 21213 Нива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79800.00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A26F0">
        <w:trPr>
          <w:trHeight w:val="170"/>
        </w:trPr>
        <w:tc>
          <w:tcPr>
            <w:tcW w:w="425" w:type="dxa"/>
            <w:vMerge/>
          </w:tcPr>
          <w:p w:rsidR="008C336B" w:rsidRPr="00447C20" w:rsidRDefault="008C336B" w:rsidP="00B81FF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9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42</w:t>
            </w:r>
            <w:r w:rsidRPr="00447C20">
              <w:rPr>
                <w:rFonts w:ascii="Verdana" w:hAnsi="Verdana"/>
                <w:sz w:val="16"/>
                <w:szCs w:val="16"/>
              </w:rPr>
              <w:t>,1</w:t>
            </w:r>
          </w:p>
        </w:tc>
        <w:tc>
          <w:tcPr>
            <w:tcW w:w="992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2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rPr>
          <w:trHeight w:val="270"/>
        </w:trPr>
        <w:tc>
          <w:tcPr>
            <w:tcW w:w="425" w:type="dxa"/>
            <w:vMerge/>
          </w:tcPr>
          <w:p w:rsidR="008C336B" w:rsidRPr="00447C20" w:rsidRDefault="008C336B" w:rsidP="00B81FF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B81FFC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968</w:t>
            </w:r>
            <w:r w:rsidRPr="00447C20"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1002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270"/>
        </w:trPr>
        <w:tc>
          <w:tcPr>
            <w:tcW w:w="425" w:type="dxa"/>
            <w:vMerge/>
          </w:tcPr>
          <w:p w:rsidR="008C336B" w:rsidRPr="00447C20" w:rsidRDefault="008C336B" w:rsidP="00B81FFC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42</w:t>
            </w:r>
            <w:r w:rsidRPr="00447C20">
              <w:rPr>
                <w:rFonts w:ascii="Verdana" w:hAnsi="Verdana"/>
                <w:sz w:val="16"/>
                <w:szCs w:val="16"/>
              </w:rPr>
              <w:t>,1</w:t>
            </w:r>
          </w:p>
        </w:tc>
        <w:tc>
          <w:tcPr>
            <w:tcW w:w="1002" w:type="dxa"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B81FFC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c>
          <w:tcPr>
            <w:tcW w:w="425" w:type="dxa"/>
            <w:vMerge w:val="restart"/>
          </w:tcPr>
          <w:p w:rsidR="008C336B" w:rsidRPr="00447C20" w:rsidRDefault="008C336B" w:rsidP="008C39A6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Галкина Т.В.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Заместитель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начальника отдела </w:t>
            </w:r>
          </w:p>
        </w:tc>
        <w:tc>
          <w:tcPr>
            <w:tcW w:w="1081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1002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293618,32</w:t>
            </w:r>
          </w:p>
        </w:tc>
        <w:tc>
          <w:tcPr>
            <w:tcW w:w="1440" w:type="dxa"/>
          </w:tcPr>
          <w:p w:rsidR="008C336B" w:rsidRPr="00447C20" w:rsidRDefault="008C336B" w:rsidP="008C39A6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A26F0">
        <w:trPr>
          <w:trHeight w:val="208"/>
        </w:trPr>
        <w:tc>
          <w:tcPr>
            <w:tcW w:w="425" w:type="dxa"/>
            <w:vMerge/>
          </w:tcPr>
          <w:p w:rsidR="008C336B" w:rsidRPr="00447C20" w:rsidRDefault="008C336B" w:rsidP="006C7D4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2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307845,20</w:t>
            </w:r>
          </w:p>
        </w:tc>
        <w:tc>
          <w:tcPr>
            <w:tcW w:w="1440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6C7D4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1002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c>
          <w:tcPr>
            <w:tcW w:w="425" w:type="dxa"/>
          </w:tcPr>
          <w:p w:rsidR="008C336B" w:rsidRPr="00447C20" w:rsidRDefault="008C336B" w:rsidP="006C7D4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 w:right="-108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Бестемянникова А.Н.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Главный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08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48,7</w:t>
            </w:r>
          </w:p>
        </w:tc>
        <w:tc>
          <w:tcPr>
            <w:tcW w:w="992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418110,85</w:t>
            </w:r>
          </w:p>
        </w:tc>
        <w:tc>
          <w:tcPr>
            <w:tcW w:w="1440" w:type="dxa"/>
          </w:tcPr>
          <w:p w:rsidR="008C336B" w:rsidRPr="00447C20" w:rsidRDefault="008C336B" w:rsidP="006C7D45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c>
          <w:tcPr>
            <w:tcW w:w="425" w:type="dxa"/>
            <w:vMerge w:val="restart"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Постникова Н.Л.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Главный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08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59,3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 xml:space="preserve">ВАЗ 21213 </w:t>
            </w:r>
          </w:p>
        </w:tc>
        <w:tc>
          <w:tcPr>
            <w:tcW w:w="12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275528,76</w:t>
            </w:r>
          </w:p>
        </w:tc>
        <w:tc>
          <w:tcPr>
            <w:tcW w:w="1440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59,3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A26F0">
        <w:trPr>
          <w:trHeight w:val="140"/>
        </w:trPr>
        <w:tc>
          <w:tcPr>
            <w:tcW w:w="425" w:type="dxa"/>
            <w:vMerge w:val="restart"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Смирнова Л.Ю.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Главный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08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43</w:t>
            </w:r>
            <w:r w:rsidRPr="00447C20">
              <w:rPr>
                <w:rFonts w:ascii="Verdana" w:hAnsi="Verdana"/>
                <w:sz w:val="16"/>
                <w:szCs w:val="16"/>
              </w:rPr>
              <w:t>,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3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286382,85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 xml:space="preserve">общая долевая 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  <w:r w:rsidRPr="00447C20">
              <w:rPr>
                <w:rFonts w:ascii="Verdana" w:hAnsi="Verdana"/>
                <w:sz w:val="16"/>
                <w:szCs w:val="16"/>
              </w:rPr>
              <w:t>/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3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5</w:t>
            </w:r>
            <w:r w:rsidRPr="00447C20">
              <w:rPr>
                <w:rFonts w:ascii="Verdana" w:hAnsi="Verdana"/>
                <w:sz w:val="16"/>
                <w:szCs w:val="16"/>
              </w:rPr>
              <w:t>8,7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2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5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8</w:t>
            </w:r>
            <w:r w:rsidRPr="00447C20">
              <w:rPr>
                <w:rFonts w:ascii="Verdana" w:hAnsi="Verdana"/>
                <w:sz w:val="16"/>
                <w:szCs w:val="16"/>
              </w:rPr>
              <w:t>,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7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ind w:left="-30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RENAULT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</w:t>
            </w:r>
            <w:smartTag w:uri="urn:schemas-microsoft-com:office:smarttags" w:element="City">
              <w:r w:rsidRPr="00447C20">
                <w:rPr>
                  <w:rFonts w:ascii="Verdana" w:hAnsi="Verdana"/>
                  <w:sz w:val="16"/>
                  <w:szCs w:val="16"/>
                  <w:lang w:val="en-US"/>
                </w:rPr>
                <w:t>LOGAN</w:t>
              </w:r>
            </w:smartTag>
          </w:p>
        </w:tc>
        <w:tc>
          <w:tcPr>
            <w:tcW w:w="12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73992,94</w:t>
            </w:r>
          </w:p>
        </w:tc>
        <w:tc>
          <w:tcPr>
            <w:tcW w:w="1440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390"/>
        </w:trPr>
        <w:tc>
          <w:tcPr>
            <w:tcW w:w="425" w:type="dxa"/>
            <w:vMerge w:val="restart"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Зверева Н.М.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Старший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081" w:type="dxa"/>
            <w:vMerge w:val="restart"/>
          </w:tcPr>
          <w:p w:rsidR="008C336B" w:rsidRPr="00447C20" w:rsidRDefault="008C336B" w:rsidP="001360F9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1199,0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1360F9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1070,0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ВАЗ-21061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242345,45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A26F0">
        <w:trPr>
          <w:trHeight w:val="91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1360F9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107,1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rPr>
          <w:trHeight w:val="98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1360F9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1070,0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ФОРД ФОКУС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529302,02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F14AA">
        <w:trPr>
          <w:trHeight w:val="97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107,1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2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 xml:space="preserve">Мотоцикл 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 xml:space="preserve">ИЖ 7107 </w:t>
            </w:r>
          </w:p>
        </w:tc>
        <w:tc>
          <w:tcPr>
            <w:tcW w:w="12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1360F9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1070,0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A26F0">
        <w:trPr>
          <w:trHeight w:val="129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107,1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 w:val="restart"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Сизова Т.В.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Старший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казначей</w:t>
            </w: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959,0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239300,85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42,0</w:t>
            </w:r>
          </w:p>
        </w:tc>
        <w:tc>
          <w:tcPr>
            <w:tcW w:w="99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2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89380A">
        <w:trPr>
          <w:trHeight w:val="98"/>
        </w:trPr>
        <w:tc>
          <w:tcPr>
            <w:tcW w:w="425" w:type="dxa"/>
            <w:vMerge/>
          </w:tcPr>
          <w:p w:rsidR="008C336B" w:rsidRPr="00447C20" w:rsidRDefault="008C336B" w:rsidP="001360F9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51,1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42,0</w:t>
            </w:r>
          </w:p>
        </w:tc>
        <w:tc>
          <w:tcPr>
            <w:tcW w:w="1002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ВАЗ 111730 Калина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214302,75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1360F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89380A">
        <w:trPr>
          <w:trHeight w:val="97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959,0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ВАЗ 2121 Нива</w:t>
            </w: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370D81">
        <w:trPr>
          <w:trHeight w:val="195"/>
        </w:trPr>
        <w:tc>
          <w:tcPr>
            <w:tcW w:w="425" w:type="dxa"/>
            <w:vMerge w:val="restart"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 w:right="-108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Бестемянникова Ж.А.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3</w:t>
            </w:r>
            <w:r w:rsidRPr="00447C20">
              <w:rPr>
                <w:rFonts w:ascii="Verdana" w:hAnsi="Verdana"/>
                <w:sz w:val="16"/>
                <w:szCs w:val="16"/>
              </w:rPr>
              <w:t>7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.</w:t>
            </w:r>
            <w:r w:rsidRPr="00447C20"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655,0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210175,37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370D81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 w:right="-108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32,9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8C336B" w:rsidRPr="002D3A21" w:rsidTr="000F14AA">
        <w:trPr>
          <w:trHeight w:val="98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655,0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33204,00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97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32,9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8C336B" w:rsidRPr="002D3A21" w:rsidTr="00370D81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8C336B" w:rsidRPr="00447C20" w:rsidRDefault="008C336B" w:rsidP="000A26F0">
            <w:pPr>
              <w:ind w:left="-65"/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655,0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A26F0">
        <w:trPr>
          <w:trHeight w:val="96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32,9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8C336B" w:rsidRPr="002D3A21" w:rsidTr="00370D81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8C336B" w:rsidRPr="00447C20" w:rsidRDefault="008C336B" w:rsidP="000A26F0">
            <w:pPr>
              <w:ind w:left="-65"/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655,0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A26F0">
        <w:trPr>
          <w:trHeight w:val="143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32,9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8C336B" w:rsidRPr="002D3A21" w:rsidTr="00813F9B">
        <w:trPr>
          <w:trHeight w:val="400"/>
        </w:trPr>
        <w:tc>
          <w:tcPr>
            <w:tcW w:w="425" w:type="dxa"/>
            <w:vMerge w:val="restart"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Мамакина Татьяна Геннадьевна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общая долевая 1/2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36,6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725,6</w:t>
            </w:r>
          </w:p>
        </w:tc>
        <w:tc>
          <w:tcPr>
            <w:tcW w:w="100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207064.04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A26F0">
        <w:trPr>
          <w:trHeight w:val="259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39.7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 xml:space="preserve">общая долевая 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1</w:t>
            </w:r>
            <w:r w:rsidRPr="00447C20">
              <w:rPr>
                <w:rFonts w:ascii="Verdana" w:hAnsi="Verdana"/>
                <w:sz w:val="16"/>
                <w:szCs w:val="16"/>
              </w:rPr>
              <w:t>/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2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36</w:t>
            </w:r>
            <w:r w:rsidRPr="00447C20">
              <w:rPr>
                <w:rFonts w:ascii="Verdana" w:hAnsi="Verdana"/>
                <w:sz w:val="16"/>
                <w:szCs w:val="16"/>
              </w:rPr>
              <w:t>,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6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725,6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УАЗ-31514</w:t>
            </w:r>
          </w:p>
        </w:tc>
        <w:tc>
          <w:tcPr>
            <w:tcW w:w="12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176267.96</w:t>
            </w:r>
          </w:p>
        </w:tc>
        <w:tc>
          <w:tcPr>
            <w:tcW w:w="1440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8C39A6">
        <w:trPr>
          <w:trHeight w:val="390"/>
        </w:trPr>
        <w:tc>
          <w:tcPr>
            <w:tcW w:w="425" w:type="dxa"/>
            <w:vMerge w:val="restart"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Соболева Светлана Геннадьевна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Казначей</w:t>
            </w: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1015</w:t>
            </w:r>
            <w:r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Нисан Тиида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201270,23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0A26F0">
        <w:trPr>
          <w:trHeight w:val="123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70,0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FA78C0">
        <w:trPr>
          <w:trHeight w:val="98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1000</w:t>
            </w:r>
            <w:r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217360,09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8C336B" w:rsidRPr="002D3A21" w:rsidTr="00FA78C0">
        <w:trPr>
          <w:trHeight w:val="97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65,0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8C39A6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8C336B" w:rsidRPr="00447C20" w:rsidRDefault="008C336B" w:rsidP="000A26F0">
            <w:pPr>
              <w:ind w:left="-65"/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1015</w:t>
            </w:r>
            <w:r>
              <w:rPr>
                <w:rFonts w:ascii="Verdana" w:hAnsi="Verdana"/>
                <w:sz w:val="16"/>
                <w:szCs w:val="16"/>
              </w:rPr>
              <w:t>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8C39A6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70,0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8C336B" w:rsidRPr="002D3A21" w:rsidTr="000F14AA">
        <w:tc>
          <w:tcPr>
            <w:tcW w:w="425" w:type="dxa"/>
            <w:vMerge w:val="restart"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11</w:t>
            </w: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Зверева Ольга Владимировна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Старший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специалист 3 разряда</w:t>
            </w: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58,1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41,3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 xml:space="preserve">Хенде Гетц 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GL</w:t>
            </w:r>
          </w:p>
        </w:tc>
        <w:tc>
          <w:tcPr>
            <w:tcW w:w="12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182366,88</w:t>
            </w:r>
          </w:p>
        </w:tc>
        <w:tc>
          <w:tcPr>
            <w:tcW w:w="1440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41,3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Nissan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X</w:t>
            </w:r>
            <w:r w:rsidRPr="00447C20">
              <w:rPr>
                <w:rFonts w:ascii="Verdana" w:hAnsi="Verdana"/>
                <w:sz w:val="16"/>
                <w:szCs w:val="16"/>
              </w:rPr>
              <w:t>-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TRAIL</w:t>
            </w:r>
          </w:p>
        </w:tc>
        <w:tc>
          <w:tcPr>
            <w:tcW w:w="12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c>
          <w:tcPr>
            <w:tcW w:w="425" w:type="dxa"/>
            <w:vMerge w:val="restart"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12</w:t>
            </w: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Капорова Татьяна Сергеевна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Старший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специалист 3 разряда</w:t>
            </w: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2.0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40084.58</w:t>
            </w:r>
          </w:p>
        </w:tc>
        <w:tc>
          <w:tcPr>
            <w:tcW w:w="1440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657D8A">
        <w:trPr>
          <w:trHeight w:val="98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66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.</w:t>
            </w:r>
            <w:r w:rsidRPr="00447C20"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00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Мазда 626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31236.03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97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0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Хендай Соната</w:t>
            </w: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8C336B" w:rsidRPr="00447C20" w:rsidRDefault="008C336B" w:rsidP="000A26F0">
            <w:pPr>
              <w:ind w:left="-65"/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2.0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4800.00</w:t>
            </w:r>
          </w:p>
        </w:tc>
        <w:tc>
          <w:tcPr>
            <w:tcW w:w="1440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</w:tcPr>
          <w:p w:rsidR="008C336B" w:rsidRPr="00447C20" w:rsidRDefault="008C336B" w:rsidP="000A26F0">
            <w:pPr>
              <w:ind w:left="-65"/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4</w:t>
            </w: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2.0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390"/>
        </w:trPr>
        <w:tc>
          <w:tcPr>
            <w:tcW w:w="425" w:type="dxa"/>
            <w:vMerge w:val="restart"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13</w:t>
            </w:r>
          </w:p>
        </w:tc>
        <w:tc>
          <w:tcPr>
            <w:tcW w:w="1483" w:type="dxa"/>
            <w:vMerge w:val="restart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Петрова Наталья Владимировна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Старший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специалист 3 разряда</w:t>
            </w:r>
          </w:p>
        </w:tc>
        <w:tc>
          <w:tcPr>
            <w:tcW w:w="1081" w:type="dxa"/>
            <w:vMerge w:val="restart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830,0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ВАЗ 219050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733212,00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A26F0">
        <w:trPr>
          <w:trHeight w:val="175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31,6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  <w:tr w:rsidR="008C336B" w:rsidRPr="002D3A21" w:rsidTr="000F14AA"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Align w:val="center"/>
          </w:tcPr>
          <w:p w:rsidR="008C336B" w:rsidRPr="00447C20" w:rsidRDefault="008C336B" w:rsidP="000A26F0">
            <w:pPr>
              <w:ind w:left="-65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260" w:type="dxa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</w:tcPr>
          <w:p w:rsidR="008C336B" w:rsidRPr="00447C20" w:rsidRDefault="008C336B" w:rsidP="000A26F0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161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индивидуальная</w:t>
            </w:r>
          </w:p>
        </w:tc>
        <w:tc>
          <w:tcPr>
            <w:tcW w:w="85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36,9</w:t>
            </w:r>
          </w:p>
        </w:tc>
        <w:tc>
          <w:tcPr>
            <w:tcW w:w="99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607,0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Легковой автомобиль</w:t>
            </w:r>
          </w:p>
          <w:p w:rsidR="008C336B" w:rsidRPr="00447C20" w:rsidRDefault="008C336B" w:rsidP="000A26F0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ВАЗ 2103400</w:t>
            </w:r>
          </w:p>
        </w:tc>
        <w:tc>
          <w:tcPr>
            <w:tcW w:w="12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0,08</w:t>
            </w:r>
          </w:p>
        </w:tc>
        <w:tc>
          <w:tcPr>
            <w:tcW w:w="1440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/>
          </w:tcPr>
          <w:p w:rsidR="008C336B" w:rsidRPr="00447C20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83" w:type="dxa"/>
            <w:vMerge w:val="restart"/>
          </w:tcPr>
          <w:p w:rsidR="008C336B" w:rsidRPr="00447C20" w:rsidRDefault="008C336B" w:rsidP="000A26F0">
            <w:pPr>
              <w:ind w:left="-65"/>
            </w:pPr>
            <w:r>
              <w:rPr>
                <w:rFonts w:ascii="Verdana" w:hAnsi="Verdana"/>
                <w:sz w:val="16"/>
                <w:szCs w:val="16"/>
              </w:rPr>
              <w:t>Несовершен-нолетний</w:t>
            </w:r>
            <w:r w:rsidRPr="00447C20">
              <w:rPr>
                <w:rFonts w:ascii="Verdana" w:hAnsi="Verdana"/>
                <w:sz w:val="16"/>
                <w:szCs w:val="16"/>
              </w:rPr>
              <w:t xml:space="preserve"> ребенок</w:t>
            </w:r>
          </w:p>
        </w:tc>
        <w:tc>
          <w:tcPr>
            <w:tcW w:w="1260" w:type="dxa"/>
            <w:vMerge w:val="restart"/>
            <w:vAlign w:val="center"/>
          </w:tcPr>
          <w:p w:rsidR="008C336B" w:rsidRPr="00447C20" w:rsidRDefault="008C336B" w:rsidP="000A26F0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8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ind w:left="-108" w:right="-107"/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Земельный участок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607,0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41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40" w:type="dxa"/>
            <w:vMerge w:val="restart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  <w:r w:rsidRPr="00447C20">
              <w:rPr>
                <w:rFonts w:ascii="Verdana" w:hAnsi="Verdana"/>
                <w:sz w:val="16"/>
                <w:szCs w:val="16"/>
                <w:lang w:val="en-US"/>
              </w:rPr>
              <w:t>-</w:t>
            </w:r>
          </w:p>
        </w:tc>
      </w:tr>
      <w:tr w:rsidR="008C336B" w:rsidRPr="002D3A21" w:rsidTr="000F14AA">
        <w:trPr>
          <w:trHeight w:val="195"/>
        </w:trPr>
        <w:tc>
          <w:tcPr>
            <w:tcW w:w="425" w:type="dxa"/>
            <w:vMerge/>
          </w:tcPr>
          <w:p w:rsidR="008C336B" w:rsidRPr="0036161E" w:rsidRDefault="008C336B" w:rsidP="0089380A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483" w:type="dxa"/>
            <w:vMerge/>
          </w:tcPr>
          <w:p w:rsidR="008C336B" w:rsidRPr="0036161E" w:rsidRDefault="008C336B" w:rsidP="0089380A">
            <w:pPr>
              <w:ind w:left="-65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260" w:type="dxa"/>
            <w:vMerge/>
            <w:vAlign w:val="center"/>
          </w:tcPr>
          <w:p w:rsidR="008C336B" w:rsidRPr="0036161E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highlight w:val="cyan"/>
              </w:rPr>
            </w:pPr>
          </w:p>
        </w:tc>
        <w:tc>
          <w:tcPr>
            <w:tcW w:w="1081" w:type="dxa"/>
            <w:vMerge/>
          </w:tcPr>
          <w:p w:rsidR="008C336B" w:rsidRPr="002D3A21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619" w:type="dxa"/>
            <w:vMerge/>
          </w:tcPr>
          <w:p w:rsidR="008C336B" w:rsidRPr="002D3A21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8C336B" w:rsidRPr="002D3A21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8C336B" w:rsidRPr="002D3A21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Жилой дом</w:t>
            </w:r>
          </w:p>
        </w:tc>
        <w:tc>
          <w:tcPr>
            <w:tcW w:w="841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36,9</w:t>
            </w:r>
          </w:p>
        </w:tc>
        <w:tc>
          <w:tcPr>
            <w:tcW w:w="1002" w:type="dxa"/>
          </w:tcPr>
          <w:p w:rsidR="008C336B" w:rsidRPr="00447C20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47C20"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8C336B" w:rsidRPr="002D3A21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41" w:type="dxa"/>
            <w:vMerge/>
          </w:tcPr>
          <w:p w:rsidR="008C336B" w:rsidRPr="002D3A21" w:rsidRDefault="008C336B" w:rsidP="0089380A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40" w:type="dxa"/>
            <w:vMerge/>
          </w:tcPr>
          <w:p w:rsidR="008C336B" w:rsidRDefault="008C336B" w:rsidP="0089380A">
            <w:pPr>
              <w:jc w:val="center"/>
              <w:rPr>
                <w:rFonts w:ascii="Verdana" w:hAnsi="Verdana"/>
                <w:sz w:val="16"/>
                <w:szCs w:val="16"/>
                <w:lang w:val="en-US"/>
              </w:rPr>
            </w:pPr>
          </w:p>
        </w:tc>
      </w:tr>
    </w:tbl>
    <w:p w:rsidR="008C336B" w:rsidRPr="00B81FFC" w:rsidRDefault="008C336B" w:rsidP="009D5926">
      <w:pPr>
        <w:pStyle w:val="FootnoteText"/>
        <w:ind w:firstLine="709"/>
        <w:jc w:val="both"/>
        <w:rPr>
          <w:lang w:val="en-US"/>
        </w:rPr>
      </w:pPr>
    </w:p>
    <w:sectPr w:rsidR="008C336B" w:rsidRPr="00B81FFC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465B4"/>
    <w:rsid w:val="00057794"/>
    <w:rsid w:val="0007766B"/>
    <w:rsid w:val="000A26F0"/>
    <w:rsid w:val="000A6329"/>
    <w:rsid w:val="000B6DE3"/>
    <w:rsid w:val="000F14AA"/>
    <w:rsid w:val="00133887"/>
    <w:rsid w:val="00133A35"/>
    <w:rsid w:val="001360F9"/>
    <w:rsid w:val="00170F74"/>
    <w:rsid w:val="001728C8"/>
    <w:rsid w:val="0019541B"/>
    <w:rsid w:val="001C1B8F"/>
    <w:rsid w:val="00263FDB"/>
    <w:rsid w:val="002803A0"/>
    <w:rsid w:val="002D3A21"/>
    <w:rsid w:val="002E1293"/>
    <w:rsid w:val="0036161E"/>
    <w:rsid w:val="00370D81"/>
    <w:rsid w:val="003E2BA8"/>
    <w:rsid w:val="00447C20"/>
    <w:rsid w:val="0047434E"/>
    <w:rsid w:val="0048325F"/>
    <w:rsid w:val="00490219"/>
    <w:rsid w:val="0049291F"/>
    <w:rsid w:val="004B4DBB"/>
    <w:rsid w:val="004D46B4"/>
    <w:rsid w:val="004F0626"/>
    <w:rsid w:val="004F7AE1"/>
    <w:rsid w:val="00506618"/>
    <w:rsid w:val="0058245C"/>
    <w:rsid w:val="005B12C1"/>
    <w:rsid w:val="00632F27"/>
    <w:rsid w:val="006330C2"/>
    <w:rsid w:val="00654F34"/>
    <w:rsid w:val="00657D8A"/>
    <w:rsid w:val="00661149"/>
    <w:rsid w:val="006825F6"/>
    <w:rsid w:val="006B0E2B"/>
    <w:rsid w:val="006C37BE"/>
    <w:rsid w:val="006C7D45"/>
    <w:rsid w:val="007269C5"/>
    <w:rsid w:val="00762AF9"/>
    <w:rsid w:val="00773065"/>
    <w:rsid w:val="00790AA7"/>
    <w:rsid w:val="007968E7"/>
    <w:rsid w:val="008006DF"/>
    <w:rsid w:val="00813F9B"/>
    <w:rsid w:val="00820868"/>
    <w:rsid w:val="00826075"/>
    <w:rsid w:val="00857084"/>
    <w:rsid w:val="0089380A"/>
    <w:rsid w:val="008C336B"/>
    <w:rsid w:val="008C39A6"/>
    <w:rsid w:val="008E1242"/>
    <w:rsid w:val="008F2973"/>
    <w:rsid w:val="00990898"/>
    <w:rsid w:val="009D5926"/>
    <w:rsid w:val="009F4EB7"/>
    <w:rsid w:val="00A00D45"/>
    <w:rsid w:val="00A07B94"/>
    <w:rsid w:val="00A65BFC"/>
    <w:rsid w:val="00AD66E1"/>
    <w:rsid w:val="00AE59B0"/>
    <w:rsid w:val="00B325F9"/>
    <w:rsid w:val="00B81FFC"/>
    <w:rsid w:val="00BA1F4A"/>
    <w:rsid w:val="00BD1204"/>
    <w:rsid w:val="00BF2A39"/>
    <w:rsid w:val="00BF7C7E"/>
    <w:rsid w:val="00C22536"/>
    <w:rsid w:val="00C30CAF"/>
    <w:rsid w:val="00CF226D"/>
    <w:rsid w:val="00CF3084"/>
    <w:rsid w:val="00D76638"/>
    <w:rsid w:val="00DC3138"/>
    <w:rsid w:val="00DC40AD"/>
    <w:rsid w:val="00DD2B4B"/>
    <w:rsid w:val="00E452F4"/>
    <w:rsid w:val="00E64C88"/>
    <w:rsid w:val="00F07F55"/>
    <w:rsid w:val="00F36287"/>
    <w:rsid w:val="00F464B5"/>
    <w:rsid w:val="00F85D6E"/>
    <w:rsid w:val="00F90E15"/>
    <w:rsid w:val="00FA78C0"/>
    <w:rsid w:val="00FB7DFA"/>
    <w:rsid w:val="00FC4FC6"/>
    <w:rsid w:val="00FF1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ity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439</TotalTime>
  <Pages>3</Pages>
  <Words>777</Words>
  <Characters>4432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SidorychevaAV</dc:creator>
  <cp:keywords/>
  <dc:description/>
  <cp:lastModifiedBy>ShapovalovaYUA</cp:lastModifiedBy>
  <cp:revision>15</cp:revision>
  <dcterms:created xsi:type="dcterms:W3CDTF">2014-03-31T06:43:00Z</dcterms:created>
  <dcterms:modified xsi:type="dcterms:W3CDTF">2014-05-05T10:44:00Z</dcterms:modified>
</cp:coreProperties>
</file>